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56E1B5" w14:textId="77777777" w:rsidR="00A11835" w:rsidRPr="00841B13" w:rsidRDefault="00A11835" w:rsidP="00A11835">
      <w:pPr>
        <w:jc w:val="center"/>
        <w:rPr>
          <w:rFonts w:ascii="Calibri Light" w:hAnsi="Calibri Light"/>
          <w:b/>
        </w:rPr>
      </w:pPr>
      <w:r w:rsidRPr="00841B13">
        <w:rPr>
          <w:rFonts w:ascii="Calibri Light" w:hAnsi="Calibri Light"/>
          <w:b/>
        </w:rPr>
        <w:t>PROGRAMA DE MAGÍSTER EN MATEMÁTICAS</w:t>
      </w:r>
    </w:p>
    <w:p w14:paraId="541DB3BF" w14:textId="09A9647D" w:rsidR="00A11835" w:rsidRPr="00841B13" w:rsidRDefault="00A11835" w:rsidP="00A11835">
      <w:pPr>
        <w:jc w:val="center"/>
        <w:rPr>
          <w:rFonts w:ascii="Calibri Light" w:hAnsi="Calibri Light"/>
          <w:b/>
        </w:rPr>
      </w:pPr>
      <w:r w:rsidRPr="00841B13">
        <w:rPr>
          <w:rFonts w:ascii="Calibri Light" w:hAnsi="Calibri Light"/>
          <w:b/>
        </w:rPr>
        <w:t>ADMISIÓN 20</w:t>
      </w:r>
      <w:r>
        <w:rPr>
          <w:rFonts w:ascii="Calibri Light" w:hAnsi="Calibri Light"/>
          <w:b/>
        </w:rPr>
        <w:t>2</w:t>
      </w:r>
      <w:r w:rsidR="00C51FFA">
        <w:rPr>
          <w:rFonts w:ascii="Calibri Light" w:hAnsi="Calibri Light"/>
          <w:b/>
        </w:rPr>
        <w:t>7</w:t>
      </w:r>
    </w:p>
    <w:p w14:paraId="1163FFBE" w14:textId="44D356CA" w:rsidR="00A11835" w:rsidRDefault="00A11835" w:rsidP="00A11835">
      <w:pPr>
        <w:jc w:val="center"/>
        <w:rPr>
          <w:b/>
          <w:sz w:val="20"/>
          <w:szCs w:val="20"/>
        </w:rPr>
      </w:pPr>
    </w:p>
    <w:p w14:paraId="7AB55F3E" w14:textId="77777777" w:rsidR="001B1DAE" w:rsidRDefault="001B1DAE" w:rsidP="00A11835">
      <w:pPr>
        <w:jc w:val="center"/>
        <w:rPr>
          <w:b/>
          <w:sz w:val="20"/>
          <w:szCs w:val="20"/>
        </w:rPr>
      </w:pPr>
    </w:p>
    <w:p w14:paraId="0915F60B" w14:textId="37F01BB7" w:rsidR="00A11835" w:rsidRPr="00A11835" w:rsidRDefault="00A11835" w:rsidP="00A11835">
      <w:pPr>
        <w:jc w:val="center"/>
        <w:rPr>
          <w:b/>
        </w:rPr>
      </w:pPr>
      <w:r w:rsidRPr="00A11835">
        <w:rPr>
          <w:b/>
        </w:rPr>
        <w:t>CARTA DE REFERENCIA</w:t>
      </w:r>
    </w:p>
    <w:p w14:paraId="2A8CA81D" w14:textId="77777777" w:rsidR="00A11835" w:rsidRPr="00A11835" w:rsidRDefault="00A11835" w:rsidP="00A11835">
      <w:pPr>
        <w:rPr>
          <w:sz w:val="20"/>
          <w:szCs w:val="20"/>
        </w:rPr>
      </w:pPr>
    </w:p>
    <w:p w14:paraId="6001FEC0" w14:textId="77777777" w:rsidR="001B1DAE" w:rsidRDefault="001B1DAE" w:rsidP="00A11835">
      <w:pPr>
        <w:rPr>
          <w:sz w:val="20"/>
          <w:szCs w:val="20"/>
        </w:rPr>
      </w:pPr>
    </w:p>
    <w:p w14:paraId="711A2923" w14:textId="1B13C1E4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>Sr/a. Académico/a:</w:t>
      </w:r>
    </w:p>
    <w:p w14:paraId="13A9244B" w14:textId="77777777" w:rsidR="00A11835" w:rsidRPr="00A11835" w:rsidRDefault="00A11835" w:rsidP="00A11835">
      <w:pPr>
        <w:rPr>
          <w:sz w:val="20"/>
          <w:szCs w:val="20"/>
        </w:rPr>
      </w:pPr>
    </w:p>
    <w:p w14:paraId="5AE21F65" w14:textId="5B1CCE12" w:rsid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>Este documento de evaluación es de importancia fundamental para el trabajo del Comité del Programa en el proceso de selección de postulantes. Agradeceremos dar una opinión franca y responsable acerca de las capacidades académicas y personales del postulante que aquí se solicitan.</w:t>
      </w:r>
    </w:p>
    <w:p w14:paraId="7B1A654C" w14:textId="77777777" w:rsidR="004A5222" w:rsidRPr="00A11835" w:rsidRDefault="004A5222" w:rsidP="00A11835">
      <w:pPr>
        <w:rPr>
          <w:sz w:val="20"/>
          <w:szCs w:val="20"/>
        </w:rPr>
      </w:pPr>
    </w:p>
    <w:p w14:paraId="2FDB50D7" w14:textId="77777777" w:rsidR="00A11835" w:rsidRPr="00A11835" w:rsidRDefault="00A11835" w:rsidP="00A11835">
      <w:pPr>
        <w:rPr>
          <w:sz w:val="20"/>
          <w:szCs w:val="20"/>
        </w:rPr>
      </w:pPr>
    </w:p>
    <w:p w14:paraId="0BB91835" w14:textId="77777777" w:rsidR="00A11835" w:rsidRPr="00A11835" w:rsidRDefault="00A11835" w:rsidP="00A11835">
      <w:pPr>
        <w:rPr>
          <w:sz w:val="20"/>
          <w:szCs w:val="20"/>
          <w:lang w:val="es-ES_tradnl"/>
        </w:rPr>
      </w:pPr>
      <w:r w:rsidRPr="00A11835">
        <w:rPr>
          <w:b/>
          <w:bCs/>
          <w:sz w:val="20"/>
          <w:szCs w:val="20"/>
          <w:lang w:val="es-ES_tradnl"/>
        </w:rPr>
        <w:t>ANTECEDENTES DEL POSTULANTE</w:t>
      </w:r>
    </w:p>
    <w:p w14:paraId="56E26366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F1995C" wp14:editId="67956118">
                <wp:simplePos x="0" y="0"/>
                <wp:positionH relativeFrom="column">
                  <wp:posOffset>-114300</wp:posOffset>
                </wp:positionH>
                <wp:positionV relativeFrom="paragraph">
                  <wp:posOffset>18415</wp:posOffset>
                </wp:positionV>
                <wp:extent cx="4800600" cy="29718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800600" cy="297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07F6F0" w14:textId="77777777" w:rsidR="00A11835" w:rsidRPr="00070006" w:rsidRDefault="00A11835" w:rsidP="00A11835">
                            <w:r w:rsidRPr="00070006">
                              <w:t>Nombre del Postulante: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8F1995C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9pt;margin-top:1.45pt;width:378pt;height:23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">
                <v:path arrowok="t"/>
                <v:textbox>
                  <w:txbxContent>
                    <w:p w14:paraId="2B07F6F0" w14:textId="77777777" w:rsidR="00A11835" w:rsidRPr="00070006" w:rsidRDefault="00A11835" w:rsidP="00A11835">
                      <w:r w:rsidRPr="00070006">
                        <w:t>Nombre del Postulante:</w:t>
                      </w:r>
                    </w:p>
                  </w:txbxContent>
                </v:textbox>
              </v:shape>
            </w:pict>
          </mc:Fallback>
        </mc:AlternateContent>
      </w:r>
    </w:p>
    <w:p w14:paraId="460C1818" w14:textId="77777777" w:rsidR="00A11835" w:rsidRPr="00A11835" w:rsidRDefault="00A11835" w:rsidP="00A11835">
      <w:pPr>
        <w:rPr>
          <w:sz w:val="20"/>
          <w:szCs w:val="20"/>
        </w:rPr>
      </w:pPr>
    </w:p>
    <w:p w14:paraId="59053AF7" w14:textId="77777777" w:rsidR="00A11835" w:rsidRPr="00A11835" w:rsidRDefault="00A11835" w:rsidP="00A11835">
      <w:pPr>
        <w:rPr>
          <w:sz w:val="20"/>
          <w:szCs w:val="20"/>
        </w:rPr>
      </w:pPr>
    </w:p>
    <w:p w14:paraId="38B4054D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6D3C2034" w14:textId="535CA4DD" w:rsidR="00A11835" w:rsidRDefault="00A11835" w:rsidP="00A11835">
      <w:pPr>
        <w:rPr>
          <w:b/>
          <w:bCs/>
          <w:sz w:val="20"/>
          <w:szCs w:val="20"/>
          <w:lang w:val="es-ES_tradnl"/>
        </w:rPr>
      </w:pPr>
      <w:r w:rsidRPr="00A11835">
        <w:rPr>
          <w:b/>
          <w:bCs/>
          <w:sz w:val="20"/>
          <w:szCs w:val="20"/>
          <w:lang w:val="es-ES_tradnl"/>
        </w:rPr>
        <w:t>ANTECEDENTES DEL ACADÉMICO</w:t>
      </w:r>
    </w:p>
    <w:p w14:paraId="242D90C6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9"/>
        <w:gridCol w:w="1730"/>
        <w:gridCol w:w="3906"/>
      </w:tblGrid>
      <w:tr w:rsidR="00A11835" w:rsidRPr="00A11835" w14:paraId="3E157BC6" w14:textId="77777777" w:rsidTr="00F35A87">
        <w:trPr>
          <w:trHeight w:val="270"/>
        </w:trPr>
        <w:tc>
          <w:tcPr>
            <w:tcW w:w="1809" w:type="dxa"/>
          </w:tcPr>
          <w:p w14:paraId="36AC64C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Nombre Completo</w:t>
            </w:r>
          </w:p>
        </w:tc>
        <w:tc>
          <w:tcPr>
            <w:tcW w:w="5636" w:type="dxa"/>
            <w:gridSpan w:val="2"/>
          </w:tcPr>
          <w:p w14:paraId="0EA3D455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41039D74" w14:textId="77777777" w:rsidTr="00F35A87">
        <w:trPr>
          <w:trHeight w:val="285"/>
        </w:trPr>
        <w:tc>
          <w:tcPr>
            <w:tcW w:w="1809" w:type="dxa"/>
          </w:tcPr>
          <w:p w14:paraId="593A2BE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Institución</w:t>
            </w:r>
          </w:p>
        </w:tc>
        <w:tc>
          <w:tcPr>
            <w:tcW w:w="5636" w:type="dxa"/>
            <w:gridSpan w:val="2"/>
          </w:tcPr>
          <w:p w14:paraId="27B40A80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3AC2A46D" w14:textId="77777777" w:rsidTr="00F35A87">
        <w:trPr>
          <w:trHeight w:val="270"/>
        </w:trPr>
        <w:tc>
          <w:tcPr>
            <w:tcW w:w="1809" w:type="dxa"/>
          </w:tcPr>
          <w:p w14:paraId="42BC3386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Cargo</w:t>
            </w:r>
          </w:p>
        </w:tc>
        <w:tc>
          <w:tcPr>
            <w:tcW w:w="5636" w:type="dxa"/>
            <w:gridSpan w:val="2"/>
          </w:tcPr>
          <w:p w14:paraId="491160FD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7CC5D0D7" w14:textId="77777777" w:rsidTr="004A5222">
        <w:trPr>
          <w:trHeight w:val="63"/>
        </w:trPr>
        <w:tc>
          <w:tcPr>
            <w:tcW w:w="1809" w:type="dxa"/>
          </w:tcPr>
          <w:p w14:paraId="582AAD42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Grado Académico</w:t>
            </w:r>
          </w:p>
        </w:tc>
        <w:tc>
          <w:tcPr>
            <w:tcW w:w="1730" w:type="dxa"/>
          </w:tcPr>
          <w:p w14:paraId="784597A3" w14:textId="1D2F66DC" w:rsidR="00A11835" w:rsidRPr="004A5222" w:rsidRDefault="004A5222" w:rsidP="00F35A87">
            <w:pPr>
              <w:rPr>
                <w:i/>
                <w:iCs/>
                <w:sz w:val="20"/>
                <w:szCs w:val="20"/>
              </w:rPr>
            </w:pPr>
            <w:r w:rsidRPr="004A5222">
              <w:rPr>
                <w:i/>
                <w:iCs/>
                <w:sz w:val="20"/>
                <w:szCs w:val="20"/>
              </w:rPr>
              <w:t>Indicar el grado</w:t>
            </w:r>
          </w:p>
        </w:tc>
        <w:tc>
          <w:tcPr>
            <w:tcW w:w="3906" w:type="dxa"/>
          </w:tcPr>
          <w:p w14:paraId="20D7402D" w14:textId="32001AEF" w:rsidR="00A11835" w:rsidRPr="00A11835" w:rsidRDefault="004A5222" w:rsidP="00F35A87">
            <w:pPr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Institución</w:t>
            </w:r>
          </w:p>
        </w:tc>
      </w:tr>
      <w:tr w:rsidR="00A11835" w:rsidRPr="00A11835" w14:paraId="68698282" w14:textId="77777777" w:rsidTr="00F35A87">
        <w:trPr>
          <w:trHeight w:val="285"/>
        </w:trPr>
        <w:tc>
          <w:tcPr>
            <w:tcW w:w="1809" w:type="dxa"/>
          </w:tcPr>
          <w:p w14:paraId="10CC3DA0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E-mail</w:t>
            </w:r>
          </w:p>
        </w:tc>
        <w:tc>
          <w:tcPr>
            <w:tcW w:w="5636" w:type="dxa"/>
            <w:gridSpan w:val="2"/>
          </w:tcPr>
          <w:p w14:paraId="0664E9C9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1C16D6E4" w14:textId="77777777" w:rsidTr="00F35A87">
        <w:trPr>
          <w:trHeight w:val="285"/>
        </w:trPr>
        <w:tc>
          <w:tcPr>
            <w:tcW w:w="1809" w:type="dxa"/>
          </w:tcPr>
          <w:p w14:paraId="32C0A1CC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Teléfono</w:t>
            </w:r>
          </w:p>
        </w:tc>
        <w:tc>
          <w:tcPr>
            <w:tcW w:w="5636" w:type="dxa"/>
            <w:gridSpan w:val="2"/>
          </w:tcPr>
          <w:p w14:paraId="230BF085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</w:tbl>
    <w:p w14:paraId="333EA1A0" w14:textId="77777777" w:rsidR="00A11835" w:rsidRPr="00A11835" w:rsidRDefault="00A11835" w:rsidP="00A11835">
      <w:pPr>
        <w:rPr>
          <w:sz w:val="20"/>
          <w:szCs w:val="20"/>
        </w:rPr>
      </w:pPr>
    </w:p>
    <w:p w14:paraId="75B53659" w14:textId="77777777" w:rsidR="001B1DAE" w:rsidRDefault="001B1DAE" w:rsidP="00A11835">
      <w:pPr>
        <w:rPr>
          <w:b/>
          <w:bCs/>
          <w:sz w:val="20"/>
          <w:szCs w:val="20"/>
          <w:lang w:val="es-ES_tradnl"/>
        </w:rPr>
      </w:pPr>
    </w:p>
    <w:p w14:paraId="04CB44D4" w14:textId="5AA13683" w:rsidR="00A11835" w:rsidRPr="00A11835" w:rsidRDefault="00A11835" w:rsidP="00A11835">
      <w:pPr>
        <w:rPr>
          <w:sz w:val="20"/>
          <w:szCs w:val="20"/>
        </w:rPr>
      </w:pPr>
      <w:r w:rsidRPr="00A11835">
        <w:rPr>
          <w:b/>
          <w:bCs/>
          <w:sz w:val="20"/>
          <w:szCs w:val="20"/>
          <w:lang w:val="es-ES_tradnl"/>
        </w:rPr>
        <w:t>GRADO DE CONOCIMIENTO DEL POSTULANTE</w:t>
      </w:r>
    </w:p>
    <w:p w14:paraId="051C3A5B" w14:textId="77777777" w:rsidR="00A11835" w:rsidRPr="00A11835" w:rsidRDefault="00A11835" w:rsidP="00A11835">
      <w:pPr>
        <w:rPr>
          <w:sz w:val="20"/>
          <w:szCs w:val="20"/>
        </w:rPr>
      </w:pPr>
    </w:p>
    <w:p w14:paraId="26F77786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 xml:space="preserve">¿HACE CUANTO TIEMPO CONOCE AL POSTULANTE? </w:t>
      </w:r>
    </w:p>
    <w:tbl>
      <w:tblPr>
        <w:tblpPr w:leftFromText="180" w:rightFromText="180" w:vertAnchor="text" w:horzAnchor="page" w:tblpX="4477" w:tblpY="337"/>
        <w:tblW w:w="5211" w:type="dxa"/>
        <w:tblLayout w:type="fixed"/>
        <w:tblLook w:val="0000" w:firstRow="0" w:lastRow="0" w:firstColumn="0" w:lastColumn="0" w:noHBand="0" w:noVBand="0"/>
      </w:tblPr>
      <w:tblGrid>
        <w:gridCol w:w="5211"/>
      </w:tblGrid>
      <w:tr w:rsidR="00A11835" w:rsidRPr="00A11835" w14:paraId="687C7F92" w14:textId="77777777" w:rsidTr="00F35A87">
        <w:trPr>
          <w:trHeight w:hRule="exact" w:val="361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7EB10793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</w:tbl>
    <w:p w14:paraId="0B36F6E8" w14:textId="77777777" w:rsidR="00A11835" w:rsidRPr="00A11835" w:rsidRDefault="00A11835" w:rsidP="00A11835">
      <w:pPr>
        <w:rPr>
          <w:sz w:val="20"/>
          <w:szCs w:val="20"/>
        </w:rPr>
      </w:pPr>
    </w:p>
    <w:p w14:paraId="56AAE737" w14:textId="77777777" w:rsidR="00A11835" w:rsidRPr="00A11835" w:rsidRDefault="00A11835" w:rsidP="00A11835">
      <w:pPr>
        <w:rPr>
          <w:sz w:val="20"/>
          <w:szCs w:val="20"/>
        </w:rPr>
      </w:pPr>
    </w:p>
    <w:p w14:paraId="75750703" w14:textId="77777777" w:rsidR="00A11835" w:rsidRPr="00A11835" w:rsidRDefault="00A11835" w:rsidP="00A11835">
      <w:pPr>
        <w:rPr>
          <w:sz w:val="20"/>
          <w:szCs w:val="20"/>
        </w:rPr>
      </w:pPr>
    </w:p>
    <w:p w14:paraId="259AFCB8" w14:textId="77777777" w:rsidR="00A11835" w:rsidRPr="00A11835" w:rsidRDefault="00A11835" w:rsidP="00A11835">
      <w:pPr>
        <w:rPr>
          <w:sz w:val="20"/>
          <w:szCs w:val="20"/>
        </w:rPr>
      </w:pPr>
    </w:p>
    <w:p w14:paraId="45DDF7C9" w14:textId="77777777" w:rsidR="00A11835" w:rsidRPr="00A11835" w:rsidRDefault="00A11835" w:rsidP="00A11835">
      <w:pPr>
        <w:rPr>
          <w:sz w:val="20"/>
          <w:szCs w:val="20"/>
        </w:rPr>
      </w:pPr>
    </w:p>
    <w:p w14:paraId="6F77A4CC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>¿QUÉ RELACIÓN ACADÉMICA HA TENIDO CON EL POSTULANTE?</w:t>
      </w:r>
    </w:p>
    <w:tbl>
      <w:tblPr>
        <w:tblpPr w:leftFromText="180" w:rightFromText="180" w:vertAnchor="text" w:horzAnchor="page" w:tblpX="4477" w:tblpY="329"/>
        <w:tblW w:w="5211" w:type="dxa"/>
        <w:tblLayout w:type="fixed"/>
        <w:tblLook w:val="0000" w:firstRow="0" w:lastRow="0" w:firstColumn="0" w:lastColumn="0" w:noHBand="0" w:noVBand="0"/>
      </w:tblPr>
      <w:tblGrid>
        <w:gridCol w:w="5211"/>
      </w:tblGrid>
      <w:tr w:rsidR="00A11835" w:rsidRPr="00A11835" w14:paraId="22750CA9" w14:textId="77777777" w:rsidTr="00F35A87">
        <w:trPr>
          <w:trHeight w:hRule="exact" w:val="361"/>
        </w:trPr>
        <w:tc>
          <w:tcPr>
            <w:tcW w:w="5211" w:type="dxa"/>
            <w:tcBorders>
              <w:bottom w:val="single" w:sz="4" w:space="0" w:color="000000"/>
            </w:tcBorders>
          </w:tcPr>
          <w:p w14:paraId="5BFA0A96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</w:tbl>
    <w:p w14:paraId="7F738602" w14:textId="77777777" w:rsidR="00A11835" w:rsidRPr="00A11835" w:rsidRDefault="00A11835" w:rsidP="00A11835">
      <w:pPr>
        <w:rPr>
          <w:sz w:val="20"/>
          <w:szCs w:val="20"/>
        </w:rPr>
      </w:pPr>
    </w:p>
    <w:p w14:paraId="0DE8FA08" w14:textId="77777777" w:rsidR="00A11835" w:rsidRPr="00A11835" w:rsidRDefault="00A11835" w:rsidP="00A11835">
      <w:pPr>
        <w:rPr>
          <w:sz w:val="20"/>
          <w:szCs w:val="20"/>
        </w:rPr>
      </w:pPr>
    </w:p>
    <w:p w14:paraId="3DCCCFC3" w14:textId="77777777" w:rsidR="00A11835" w:rsidRPr="00A11835" w:rsidRDefault="00A11835" w:rsidP="00A11835">
      <w:pPr>
        <w:rPr>
          <w:sz w:val="20"/>
          <w:szCs w:val="20"/>
        </w:rPr>
      </w:pPr>
    </w:p>
    <w:p w14:paraId="754B30EC" w14:textId="77777777" w:rsidR="00A11835" w:rsidRPr="00A11835" w:rsidRDefault="00A11835" w:rsidP="00A11835">
      <w:pPr>
        <w:ind w:left="360"/>
        <w:rPr>
          <w:b/>
          <w:sz w:val="20"/>
          <w:szCs w:val="20"/>
        </w:rPr>
      </w:pPr>
    </w:p>
    <w:p w14:paraId="60A0B9B4" w14:textId="77777777" w:rsidR="00A11835" w:rsidRPr="00A11835" w:rsidRDefault="00A11835" w:rsidP="00A11835">
      <w:pPr>
        <w:rPr>
          <w:sz w:val="20"/>
          <w:szCs w:val="20"/>
        </w:rPr>
      </w:pPr>
    </w:p>
    <w:p w14:paraId="3EF8D738" w14:textId="77777777" w:rsidR="00A11835" w:rsidRDefault="00A11835" w:rsidP="00A11835">
      <w:pPr>
        <w:rPr>
          <w:b/>
          <w:sz w:val="20"/>
          <w:szCs w:val="20"/>
        </w:rPr>
      </w:pPr>
    </w:p>
    <w:p w14:paraId="2BD8D4B5" w14:textId="77777777" w:rsidR="00A11835" w:rsidRDefault="00A11835" w:rsidP="00A11835">
      <w:pPr>
        <w:rPr>
          <w:b/>
          <w:sz w:val="20"/>
          <w:szCs w:val="20"/>
        </w:rPr>
      </w:pPr>
    </w:p>
    <w:p w14:paraId="10373D62" w14:textId="678B96D5" w:rsidR="00A11835" w:rsidRDefault="00A11835" w:rsidP="00A11835">
      <w:pPr>
        <w:rPr>
          <w:b/>
          <w:sz w:val="20"/>
          <w:szCs w:val="20"/>
        </w:rPr>
      </w:pPr>
    </w:p>
    <w:p w14:paraId="71265C2B" w14:textId="67AAC1F3" w:rsidR="004A5222" w:rsidRDefault="004A5222" w:rsidP="00A11835">
      <w:pPr>
        <w:rPr>
          <w:b/>
          <w:sz w:val="20"/>
          <w:szCs w:val="20"/>
        </w:rPr>
      </w:pPr>
    </w:p>
    <w:p w14:paraId="361B472F" w14:textId="4F86A7E5" w:rsidR="004A5222" w:rsidRDefault="004A5222" w:rsidP="00A11835">
      <w:pPr>
        <w:rPr>
          <w:b/>
          <w:sz w:val="20"/>
          <w:szCs w:val="20"/>
        </w:rPr>
      </w:pPr>
    </w:p>
    <w:p w14:paraId="7BE3E384" w14:textId="709C2B4C" w:rsidR="004A5222" w:rsidRDefault="004A5222" w:rsidP="00A11835">
      <w:pPr>
        <w:rPr>
          <w:b/>
          <w:sz w:val="20"/>
          <w:szCs w:val="20"/>
        </w:rPr>
      </w:pPr>
    </w:p>
    <w:p w14:paraId="3235F5A0" w14:textId="77777777" w:rsidR="004A5222" w:rsidRDefault="004A5222" w:rsidP="00A11835">
      <w:pPr>
        <w:rPr>
          <w:b/>
          <w:sz w:val="20"/>
          <w:szCs w:val="20"/>
        </w:rPr>
      </w:pPr>
    </w:p>
    <w:p w14:paraId="0D6CD24D" w14:textId="77777777" w:rsidR="00A11835" w:rsidRDefault="00A11835" w:rsidP="00A11835">
      <w:pPr>
        <w:rPr>
          <w:b/>
          <w:sz w:val="20"/>
          <w:szCs w:val="20"/>
        </w:rPr>
      </w:pPr>
    </w:p>
    <w:p w14:paraId="110124DB" w14:textId="04A683D6" w:rsidR="00A11835" w:rsidRPr="00A11835" w:rsidRDefault="00A11835" w:rsidP="00A11835">
      <w:pPr>
        <w:rPr>
          <w:sz w:val="20"/>
          <w:szCs w:val="20"/>
        </w:rPr>
      </w:pPr>
      <w:r w:rsidRPr="00A11835">
        <w:rPr>
          <w:b/>
          <w:sz w:val="20"/>
          <w:szCs w:val="20"/>
        </w:rPr>
        <w:lastRenderedPageBreak/>
        <w:t>CLASIFIQUE A</w:t>
      </w:r>
      <w:r w:rsidR="00FF09EE">
        <w:rPr>
          <w:b/>
          <w:sz w:val="20"/>
          <w:szCs w:val="20"/>
        </w:rPr>
        <w:t xml:space="preserve"> QUIEN</w:t>
      </w:r>
      <w:r w:rsidRPr="00A11835">
        <w:rPr>
          <w:b/>
          <w:sz w:val="20"/>
          <w:szCs w:val="20"/>
        </w:rPr>
        <w:t xml:space="preserve"> POSTUL</w:t>
      </w:r>
      <w:r w:rsidR="00FF09EE">
        <w:rPr>
          <w:b/>
          <w:sz w:val="20"/>
          <w:szCs w:val="20"/>
        </w:rPr>
        <w:t>A</w:t>
      </w:r>
      <w:r w:rsidRPr="00A11835">
        <w:rPr>
          <w:b/>
          <w:sz w:val="20"/>
          <w:szCs w:val="20"/>
        </w:rPr>
        <w:t xml:space="preserve"> ENTRE </w:t>
      </w:r>
      <w:r w:rsidR="00D119E6">
        <w:rPr>
          <w:b/>
          <w:sz w:val="20"/>
          <w:szCs w:val="20"/>
        </w:rPr>
        <w:t>SUS ESTUDIANTES</w:t>
      </w:r>
      <w:r w:rsidRPr="00A11835">
        <w:rPr>
          <w:b/>
          <w:sz w:val="20"/>
          <w:szCs w:val="20"/>
        </w:rPr>
        <w:t xml:space="preserve"> QUE HA TENIDO </w:t>
      </w:r>
      <w:r w:rsidR="004A5222">
        <w:rPr>
          <w:b/>
          <w:sz w:val="20"/>
          <w:szCs w:val="20"/>
        </w:rPr>
        <w:t>EN LOS ÚLTIMOS 5 AÑOS</w:t>
      </w:r>
      <w:r w:rsidRPr="00A11835">
        <w:rPr>
          <w:sz w:val="20"/>
          <w:szCs w:val="20"/>
        </w:rPr>
        <w:t xml:space="preserve">:  </w:t>
      </w:r>
    </w:p>
    <w:p w14:paraId="73EF9FB3" w14:textId="77777777" w:rsidR="00A11835" w:rsidRPr="00A11835" w:rsidRDefault="00A11835" w:rsidP="00A11835">
      <w:pPr>
        <w:rPr>
          <w:sz w:val="20"/>
          <w:szCs w:val="20"/>
        </w:rPr>
      </w:pPr>
    </w:p>
    <w:p w14:paraId="4ACE946E" w14:textId="603746E0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 xml:space="preserve">(Imagine </w:t>
      </w:r>
      <w:r w:rsidR="00FF09EE">
        <w:rPr>
          <w:sz w:val="20"/>
          <w:szCs w:val="20"/>
        </w:rPr>
        <w:t>formar un grupo de 100 estudiantes recientes</w:t>
      </w:r>
      <w:r w:rsidRPr="00A11835">
        <w:rPr>
          <w:sz w:val="20"/>
          <w:szCs w:val="20"/>
        </w:rPr>
        <w:t xml:space="preserve"> que ha tenido y marque el lugar que el candidato ocuparía en la escala de abajo; note que 100 equivale a la máxima calificación posible.)</w:t>
      </w:r>
    </w:p>
    <w:p w14:paraId="72212A48" w14:textId="77777777" w:rsidR="00A11835" w:rsidRPr="00A11835" w:rsidRDefault="00A11835" w:rsidP="00A11835">
      <w:pPr>
        <w:rPr>
          <w:sz w:val="20"/>
          <w:szCs w:val="20"/>
        </w:rPr>
      </w:pPr>
    </w:p>
    <w:tbl>
      <w:tblPr>
        <w:tblpPr w:leftFromText="141" w:rightFromText="141" w:vertAnchor="text" w:horzAnchor="margin" w:tblpXSpec="center" w:tblpY="14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683"/>
        <w:gridCol w:w="683"/>
        <w:gridCol w:w="683"/>
        <w:gridCol w:w="683"/>
        <w:gridCol w:w="683"/>
        <w:gridCol w:w="683"/>
        <w:gridCol w:w="683"/>
        <w:gridCol w:w="683"/>
        <w:gridCol w:w="783"/>
      </w:tblGrid>
      <w:tr w:rsidR="00A11835" w:rsidRPr="00A11835" w14:paraId="2E985587" w14:textId="77777777" w:rsidTr="00F35A87">
        <w:tc>
          <w:tcPr>
            <w:tcW w:w="0" w:type="auto"/>
          </w:tcPr>
          <w:p w14:paraId="7D6002B0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0-10</w:t>
            </w:r>
          </w:p>
        </w:tc>
        <w:tc>
          <w:tcPr>
            <w:tcW w:w="0" w:type="auto"/>
          </w:tcPr>
          <w:p w14:paraId="675427E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11-20</w:t>
            </w:r>
          </w:p>
        </w:tc>
        <w:tc>
          <w:tcPr>
            <w:tcW w:w="0" w:type="auto"/>
          </w:tcPr>
          <w:p w14:paraId="228C9108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21-30</w:t>
            </w:r>
          </w:p>
        </w:tc>
        <w:tc>
          <w:tcPr>
            <w:tcW w:w="0" w:type="auto"/>
          </w:tcPr>
          <w:p w14:paraId="05A4A2E5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31-40</w:t>
            </w:r>
          </w:p>
        </w:tc>
        <w:tc>
          <w:tcPr>
            <w:tcW w:w="0" w:type="auto"/>
          </w:tcPr>
          <w:p w14:paraId="1809ED81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41-50</w:t>
            </w:r>
          </w:p>
        </w:tc>
        <w:tc>
          <w:tcPr>
            <w:tcW w:w="0" w:type="auto"/>
          </w:tcPr>
          <w:p w14:paraId="4FE93E30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51-60</w:t>
            </w:r>
          </w:p>
        </w:tc>
        <w:tc>
          <w:tcPr>
            <w:tcW w:w="0" w:type="auto"/>
          </w:tcPr>
          <w:p w14:paraId="4203867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61-70</w:t>
            </w:r>
          </w:p>
        </w:tc>
        <w:tc>
          <w:tcPr>
            <w:tcW w:w="0" w:type="auto"/>
          </w:tcPr>
          <w:p w14:paraId="1C4B351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 xml:space="preserve">71-80 </w:t>
            </w:r>
          </w:p>
        </w:tc>
        <w:tc>
          <w:tcPr>
            <w:tcW w:w="0" w:type="auto"/>
          </w:tcPr>
          <w:p w14:paraId="0C40785E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81-90</w:t>
            </w:r>
          </w:p>
        </w:tc>
        <w:tc>
          <w:tcPr>
            <w:tcW w:w="0" w:type="auto"/>
          </w:tcPr>
          <w:p w14:paraId="20566CCA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91-100</w:t>
            </w:r>
          </w:p>
        </w:tc>
      </w:tr>
      <w:tr w:rsidR="00A11835" w:rsidRPr="00A11835" w14:paraId="166C897B" w14:textId="77777777" w:rsidTr="00F35A87">
        <w:tc>
          <w:tcPr>
            <w:tcW w:w="0" w:type="auto"/>
          </w:tcPr>
          <w:p w14:paraId="2515F536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66CD1F0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7BEBC4E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B4AC730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C867E2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9463513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56EE9ED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B1102A3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69F0360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5163BF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</w:tbl>
    <w:p w14:paraId="5CE2E728" w14:textId="77777777" w:rsidR="00A11835" w:rsidRPr="00A11835" w:rsidRDefault="00A11835" w:rsidP="00A11835">
      <w:pPr>
        <w:ind w:left="360"/>
        <w:rPr>
          <w:sz w:val="20"/>
          <w:szCs w:val="20"/>
        </w:rPr>
      </w:pPr>
    </w:p>
    <w:p w14:paraId="07CAE192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0D3C5112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DFEC766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234862C" w14:textId="4B84662A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  <w:r w:rsidRPr="00A11835">
        <w:rPr>
          <w:b/>
          <w:bCs/>
          <w:sz w:val="20"/>
          <w:szCs w:val="20"/>
          <w:lang w:val="es-ES_tradnl"/>
        </w:rPr>
        <w:t>CALIFIQUE A</w:t>
      </w:r>
      <w:r w:rsidR="00FF09EE">
        <w:rPr>
          <w:b/>
          <w:bCs/>
          <w:sz w:val="20"/>
          <w:szCs w:val="20"/>
          <w:lang w:val="es-ES_tradnl"/>
        </w:rPr>
        <w:t xml:space="preserve"> QUIEN</w:t>
      </w:r>
      <w:r w:rsidRPr="00A11835">
        <w:rPr>
          <w:b/>
          <w:bCs/>
          <w:sz w:val="20"/>
          <w:szCs w:val="20"/>
          <w:lang w:val="es-ES_tradnl"/>
        </w:rPr>
        <w:t xml:space="preserve"> POSTULA</w:t>
      </w:r>
    </w:p>
    <w:p w14:paraId="040C11F7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E19EB3F" w14:textId="0B2526F5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 xml:space="preserve">Califique en comparación con </w:t>
      </w:r>
      <w:r w:rsidR="00FF09EE">
        <w:rPr>
          <w:sz w:val="20"/>
          <w:szCs w:val="20"/>
        </w:rPr>
        <w:t xml:space="preserve">la totalidad de </w:t>
      </w:r>
      <w:r w:rsidRPr="00A11835">
        <w:rPr>
          <w:sz w:val="20"/>
          <w:szCs w:val="20"/>
        </w:rPr>
        <w:t>estudiantes que haya conocido durante su carrerea profesional, en las siguientes características. Marque con una</w:t>
      </w:r>
      <w:r w:rsidRPr="00A11835">
        <w:rPr>
          <w:b/>
          <w:sz w:val="20"/>
          <w:szCs w:val="20"/>
        </w:rPr>
        <w:t xml:space="preserve"> X</w:t>
      </w:r>
      <w:r w:rsidRPr="00A11835">
        <w:rPr>
          <w:sz w:val="20"/>
          <w:szCs w:val="20"/>
        </w:rPr>
        <w:t xml:space="preserve"> en cada fila:</w:t>
      </w:r>
    </w:p>
    <w:p w14:paraId="2362CAC5" w14:textId="77777777" w:rsidR="00A11835" w:rsidRPr="00A11835" w:rsidRDefault="00A11835" w:rsidP="00A11835">
      <w:pPr>
        <w:rPr>
          <w:sz w:val="20"/>
          <w:szCs w:val="20"/>
        </w:rPr>
      </w:pPr>
    </w:p>
    <w:tbl>
      <w:tblPr>
        <w:tblpPr w:leftFromText="141" w:rightFromText="141" w:vertAnchor="text" w:horzAnchor="margin" w:tblpY="1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9"/>
        <w:gridCol w:w="1005"/>
        <w:gridCol w:w="739"/>
        <w:gridCol w:w="1027"/>
        <w:gridCol w:w="1161"/>
        <w:gridCol w:w="2353"/>
      </w:tblGrid>
      <w:tr w:rsidR="00A11835" w:rsidRPr="00A11835" w14:paraId="286962C1" w14:textId="77777777" w:rsidTr="00F35A87">
        <w:trPr>
          <w:trHeight w:val="160"/>
        </w:trPr>
        <w:tc>
          <w:tcPr>
            <w:tcW w:w="2079" w:type="dxa"/>
          </w:tcPr>
          <w:p w14:paraId="2009BD36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</w:tcPr>
          <w:p w14:paraId="30AC8BB2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Excelente</w:t>
            </w:r>
          </w:p>
        </w:tc>
        <w:tc>
          <w:tcPr>
            <w:tcW w:w="0" w:type="auto"/>
          </w:tcPr>
          <w:p w14:paraId="667805A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Bueno</w:t>
            </w:r>
          </w:p>
        </w:tc>
        <w:tc>
          <w:tcPr>
            <w:tcW w:w="0" w:type="auto"/>
          </w:tcPr>
          <w:p w14:paraId="257DB74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Suficiente</w:t>
            </w:r>
          </w:p>
        </w:tc>
        <w:tc>
          <w:tcPr>
            <w:tcW w:w="0" w:type="auto"/>
          </w:tcPr>
          <w:p w14:paraId="62ECEFF0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Insuficiente</w:t>
            </w:r>
          </w:p>
        </w:tc>
        <w:tc>
          <w:tcPr>
            <w:tcW w:w="2353" w:type="dxa"/>
          </w:tcPr>
          <w:p w14:paraId="36BDBF8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No tengo opinión formada al respecto</w:t>
            </w:r>
          </w:p>
        </w:tc>
      </w:tr>
      <w:tr w:rsidR="00A11835" w:rsidRPr="00A11835" w14:paraId="5328F97A" w14:textId="77777777" w:rsidTr="00F35A87">
        <w:trPr>
          <w:trHeight w:val="160"/>
        </w:trPr>
        <w:tc>
          <w:tcPr>
            <w:tcW w:w="2079" w:type="dxa"/>
          </w:tcPr>
          <w:p w14:paraId="6DFE4F3E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Capacidad Intelectual</w:t>
            </w:r>
          </w:p>
          <w:p w14:paraId="5032E227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</w:tcPr>
          <w:p w14:paraId="4B1AC9E9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DC0BE05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6469F81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E6201F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30F21C00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4E808CBB" w14:textId="77777777" w:rsidTr="00F35A87">
        <w:trPr>
          <w:trHeight w:val="160"/>
        </w:trPr>
        <w:tc>
          <w:tcPr>
            <w:tcW w:w="2079" w:type="dxa"/>
          </w:tcPr>
          <w:p w14:paraId="65F7901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 xml:space="preserve">Conocimiento de la Disciplina          </w:t>
            </w:r>
          </w:p>
        </w:tc>
        <w:tc>
          <w:tcPr>
            <w:tcW w:w="1002" w:type="dxa"/>
          </w:tcPr>
          <w:p w14:paraId="65609DB9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68F9F5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EE0C45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FD9217C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27E670C2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2C82954A" w14:textId="77777777" w:rsidTr="00F35A87">
        <w:trPr>
          <w:trHeight w:val="160"/>
        </w:trPr>
        <w:tc>
          <w:tcPr>
            <w:tcW w:w="2079" w:type="dxa"/>
          </w:tcPr>
          <w:p w14:paraId="34A3BC00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Hábitos de trabajo</w:t>
            </w:r>
          </w:p>
          <w:p w14:paraId="08700C38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</w:p>
        </w:tc>
        <w:tc>
          <w:tcPr>
            <w:tcW w:w="1002" w:type="dxa"/>
          </w:tcPr>
          <w:p w14:paraId="4D916702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E29871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A2FCB7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69CFC0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1F7D7F1F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6434FDD6" w14:textId="77777777" w:rsidTr="00F35A87">
        <w:trPr>
          <w:trHeight w:val="160"/>
        </w:trPr>
        <w:tc>
          <w:tcPr>
            <w:tcW w:w="2079" w:type="dxa"/>
          </w:tcPr>
          <w:p w14:paraId="28A6073C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 xml:space="preserve">Potencial para la investigación </w:t>
            </w:r>
          </w:p>
        </w:tc>
        <w:tc>
          <w:tcPr>
            <w:tcW w:w="1002" w:type="dxa"/>
          </w:tcPr>
          <w:p w14:paraId="047049FD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2D3236F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9033FD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CB46E12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60EFA25F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467940F2" w14:textId="77777777" w:rsidTr="00F35A87">
        <w:trPr>
          <w:trHeight w:val="160"/>
        </w:trPr>
        <w:tc>
          <w:tcPr>
            <w:tcW w:w="2079" w:type="dxa"/>
          </w:tcPr>
          <w:p w14:paraId="5FFAE716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Motivación para seguir estudios de posgrado</w:t>
            </w:r>
          </w:p>
        </w:tc>
        <w:tc>
          <w:tcPr>
            <w:tcW w:w="1002" w:type="dxa"/>
          </w:tcPr>
          <w:p w14:paraId="378029DC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AD2A1D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D982C99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1F39B7D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19A0BCD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58302704" w14:textId="77777777" w:rsidTr="00F35A87">
        <w:trPr>
          <w:trHeight w:val="160"/>
        </w:trPr>
        <w:tc>
          <w:tcPr>
            <w:tcW w:w="2079" w:type="dxa"/>
          </w:tcPr>
          <w:p w14:paraId="34BD70A3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Capacidad de resolver problemas</w:t>
            </w:r>
          </w:p>
        </w:tc>
        <w:tc>
          <w:tcPr>
            <w:tcW w:w="1002" w:type="dxa"/>
          </w:tcPr>
          <w:p w14:paraId="6296E631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209E2D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050CB7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69A8141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405D591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7D3C86EE" w14:textId="77777777" w:rsidTr="00F35A87">
        <w:trPr>
          <w:trHeight w:val="160"/>
        </w:trPr>
        <w:tc>
          <w:tcPr>
            <w:tcW w:w="2079" w:type="dxa"/>
          </w:tcPr>
          <w:p w14:paraId="4A55A5DC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Imaginación y creatividad</w:t>
            </w:r>
          </w:p>
        </w:tc>
        <w:tc>
          <w:tcPr>
            <w:tcW w:w="1002" w:type="dxa"/>
          </w:tcPr>
          <w:p w14:paraId="52C8C7D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BA7FBB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6708F8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73FAF45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4133D9EF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01E94EB2" w14:textId="77777777" w:rsidTr="00F35A87">
        <w:trPr>
          <w:trHeight w:val="160"/>
        </w:trPr>
        <w:tc>
          <w:tcPr>
            <w:tcW w:w="2079" w:type="dxa"/>
          </w:tcPr>
          <w:p w14:paraId="161141E3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Claridad en sus objetivos</w:t>
            </w:r>
          </w:p>
        </w:tc>
        <w:tc>
          <w:tcPr>
            <w:tcW w:w="1002" w:type="dxa"/>
          </w:tcPr>
          <w:p w14:paraId="2F196AD2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D23CD75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618DF32B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1DB6A79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0348261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7B0A84CF" w14:textId="77777777" w:rsidTr="00F35A87">
        <w:trPr>
          <w:trHeight w:val="160"/>
        </w:trPr>
        <w:tc>
          <w:tcPr>
            <w:tcW w:w="2079" w:type="dxa"/>
          </w:tcPr>
          <w:p w14:paraId="6E7CA116" w14:textId="77777777" w:rsidR="00A11835" w:rsidRPr="00A11835" w:rsidRDefault="00A11835" w:rsidP="00F35A87">
            <w:pPr>
              <w:rPr>
                <w:kern w:val="1"/>
                <w:sz w:val="20"/>
                <w:szCs w:val="20"/>
                <w:lang w:eastAsia="ar-SA"/>
              </w:rPr>
            </w:pPr>
            <w:r w:rsidRPr="00A11835">
              <w:rPr>
                <w:kern w:val="1"/>
                <w:sz w:val="20"/>
                <w:szCs w:val="20"/>
                <w:lang w:eastAsia="ar-SA"/>
              </w:rPr>
              <w:t>Independencia y autonomía</w:t>
            </w:r>
          </w:p>
        </w:tc>
        <w:tc>
          <w:tcPr>
            <w:tcW w:w="1002" w:type="dxa"/>
          </w:tcPr>
          <w:p w14:paraId="3E3CB01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93C324E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562ACE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5902090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453E1DD0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6F35B482" w14:textId="77777777" w:rsidTr="00F35A87">
        <w:trPr>
          <w:trHeight w:val="160"/>
        </w:trPr>
        <w:tc>
          <w:tcPr>
            <w:tcW w:w="2079" w:type="dxa"/>
          </w:tcPr>
          <w:p w14:paraId="5D95E7A4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Iniciativa y proactividad</w:t>
            </w:r>
          </w:p>
        </w:tc>
        <w:tc>
          <w:tcPr>
            <w:tcW w:w="1002" w:type="dxa"/>
          </w:tcPr>
          <w:p w14:paraId="5AE474E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965216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7BF265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B2E9ABE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55F33B45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3C9E09CC" w14:textId="77777777" w:rsidTr="00F35A87">
        <w:trPr>
          <w:trHeight w:val="160"/>
        </w:trPr>
        <w:tc>
          <w:tcPr>
            <w:tcW w:w="2079" w:type="dxa"/>
          </w:tcPr>
          <w:p w14:paraId="7A5AD563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Madurez Emocional</w:t>
            </w:r>
          </w:p>
          <w:p w14:paraId="09B9220B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  <w:tc>
          <w:tcPr>
            <w:tcW w:w="1002" w:type="dxa"/>
          </w:tcPr>
          <w:p w14:paraId="1E5BA2D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C82D75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28BF828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EBBB7F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128CBF92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0338087A" w14:textId="77777777" w:rsidTr="00F35A87">
        <w:trPr>
          <w:trHeight w:val="160"/>
        </w:trPr>
        <w:tc>
          <w:tcPr>
            <w:tcW w:w="2079" w:type="dxa"/>
          </w:tcPr>
          <w:p w14:paraId="15EAB513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Adaptabilidad para situaciones nuevas</w:t>
            </w:r>
          </w:p>
        </w:tc>
        <w:tc>
          <w:tcPr>
            <w:tcW w:w="1002" w:type="dxa"/>
          </w:tcPr>
          <w:p w14:paraId="683144D6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452AA2A7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0FAEC380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3E8ECF61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07B699D4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  <w:tr w:rsidR="00A11835" w:rsidRPr="00A11835" w14:paraId="24D0885D" w14:textId="77777777" w:rsidTr="00F35A87">
        <w:trPr>
          <w:trHeight w:val="160"/>
        </w:trPr>
        <w:tc>
          <w:tcPr>
            <w:tcW w:w="2079" w:type="dxa"/>
          </w:tcPr>
          <w:p w14:paraId="17A9D51D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Expresión oral y escrita</w:t>
            </w:r>
          </w:p>
          <w:p w14:paraId="69617421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 xml:space="preserve">                                          </w:t>
            </w:r>
          </w:p>
        </w:tc>
        <w:tc>
          <w:tcPr>
            <w:tcW w:w="1002" w:type="dxa"/>
          </w:tcPr>
          <w:p w14:paraId="5AB1087A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549F1F23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777A745A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</w:tcPr>
          <w:p w14:paraId="2FCE9D74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53" w:type="dxa"/>
          </w:tcPr>
          <w:p w14:paraId="247B2F41" w14:textId="77777777" w:rsidR="00A11835" w:rsidRPr="00A11835" w:rsidRDefault="00A11835" w:rsidP="00F35A87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F0C10A7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 xml:space="preserve"> </w:t>
      </w:r>
    </w:p>
    <w:p w14:paraId="3CE7D1B3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464A3C2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F1C4992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722C874F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CC8D8A2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478A0210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3F07B70A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48F714A7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39DF1EA1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7D3887DE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0E47B91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AD42A90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D2C1214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6C0BF087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5725B93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49129AE2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6A4A439C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11A8D2E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7E72B41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D621B53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BE35AC8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34A0A96E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28C7C7A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F61B6EA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705D9EC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7E3E9BDA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3DDA1651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64EC493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6FF27E0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62B8B2E5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D52E847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30324DE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F11EF11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38744C9D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40BAB2ED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0C6C5E5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5F3EC829" w14:textId="77777777" w:rsid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2D5ADBBF" w14:textId="4C6FA4FF" w:rsidR="00A11835" w:rsidRDefault="00A11835" w:rsidP="00A11835">
      <w:pPr>
        <w:rPr>
          <w:b/>
          <w:bCs/>
          <w:sz w:val="20"/>
          <w:szCs w:val="20"/>
          <w:lang w:val="es-ES_tradnl"/>
        </w:rPr>
      </w:pPr>
      <w:r w:rsidRPr="00A11835">
        <w:rPr>
          <w:b/>
          <w:bCs/>
          <w:sz w:val="20"/>
          <w:szCs w:val="20"/>
          <w:lang w:val="es-ES_tradnl"/>
        </w:rPr>
        <w:lastRenderedPageBreak/>
        <w:t>OTROS ANTECEDENTES</w:t>
      </w:r>
      <w:r w:rsidRPr="00A11835">
        <w:rPr>
          <w:b/>
          <w:bCs/>
          <w:sz w:val="20"/>
          <w:szCs w:val="20"/>
          <w:lang w:val="es-ES_tradnl"/>
        </w:rPr>
        <w:tab/>
      </w:r>
    </w:p>
    <w:p w14:paraId="4B81ECC1" w14:textId="77777777" w:rsidR="00A11835" w:rsidRPr="00A11835" w:rsidRDefault="00A11835" w:rsidP="00A11835">
      <w:pPr>
        <w:rPr>
          <w:b/>
          <w:bCs/>
          <w:sz w:val="20"/>
          <w:szCs w:val="20"/>
          <w:lang w:val="es-ES_tradnl"/>
        </w:rPr>
      </w:pPr>
    </w:p>
    <w:p w14:paraId="11AD07B4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>Señale</w:t>
      </w:r>
      <w:r w:rsidRPr="00A11835">
        <w:rPr>
          <w:sz w:val="20"/>
          <w:szCs w:val="20"/>
          <w:lang w:val="es-ES_tradnl"/>
        </w:rPr>
        <w:t xml:space="preserve"> aspectos omitidos en este cuestionario y que considere de relevancia considerar en la evaluación del postulante al Programa de Magíster en Matemática.  </w:t>
      </w:r>
    </w:p>
    <w:p w14:paraId="360D4BA6" w14:textId="77777777" w:rsidR="00A11835" w:rsidRPr="00A11835" w:rsidRDefault="00A11835" w:rsidP="00A11835">
      <w:pPr>
        <w:pStyle w:val="TX1"/>
        <w:tabs>
          <w:tab w:val="left" w:pos="567"/>
        </w:tabs>
        <w:spacing w:before="200" w:after="120"/>
        <w:ind w:left="567"/>
        <w:jc w:val="both"/>
        <w:rPr>
          <w:rFonts w:ascii="Times New Roman" w:hAnsi="Times New Roman"/>
          <w:b/>
          <w:sz w:val="20"/>
          <w:lang w:val="es-ES"/>
        </w:rPr>
      </w:pPr>
      <w:r w:rsidRPr="00A11835">
        <w:rPr>
          <w:rFonts w:ascii="Times New Roman" w:hAnsi="Times New Roman"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BACD87" wp14:editId="684C8936">
                <wp:simplePos x="0" y="0"/>
                <wp:positionH relativeFrom="column">
                  <wp:posOffset>2953</wp:posOffset>
                </wp:positionH>
                <wp:positionV relativeFrom="paragraph">
                  <wp:posOffset>218814</wp:posOffset>
                </wp:positionV>
                <wp:extent cx="4686300" cy="2484303"/>
                <wp:effectExtent l="0" t="0" r="12700" b="17780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686300" cy="24843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82CE33" w14:textId="77777777" w:rsidR="00A11835" w:rsidRDefault="00A11835" w:rsidP="00A11835"/>
                          <w:p w14:paraId="4796EB0F" w14:textId="77777777" w:rsidR="001B1DAE" w:rsidRDefault="001B1D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ACD87" id="Text Box 3" o:spid="_x0000_s1027" type="#_x0000_t202" style="position:absolute;left:0;text-align:left;margin-left:.25pt;margin-top:17.25pt;width:369pt;height:19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">
                <v:path arrowok="t"/>
                <v:textbox>
                  <w:txbxContent>
                    <w:p w14:paraId="6C82CE33" w14:textId="77777777" w:rsidR="00A11835" w:rsidRDefault="00A11835" w:rsidP="00A11835"/>
                    <w:p w14:paraId="4796EB0F" w14:textId="77777777" w:rsidR="001B1DAE" w:rsidRDefault="001B1DAE"/>
                  </w:txbxContent>
                </v:textbox>
              </v:shape>
            </w:pict>
          </mc:Fallback>
        </mc:AlternateContent>
      </w:r>
    </w:p>
    <w:p w14:paraId="371BEF2E" w14:textId="77777777" w:rsidR="00A11835" w:rsidRPr="00A11835" w:rsidRDefault="00A11835" w:rsidP="00A11835">
      <w:pPr>
        <w:pStyle w:val="TX1"/>
        <w:tabs>
          <w:tab w:val="left" w:pos="567"/>
        </w:tabs>
        <w:spacing w:before="200" w:after="120"/>
        <w:ind w:left="567"/>
        <w:jc w:val="both"/>
        <w:rPr>
          <w:rFonts w:ascii="Times New Roman" w:hAnsi="Times New Roman"/>
          <w:sz w:val="20"/>
          <w:lang w:val="es-ES"/>
        </w:rPr>
      </w:pPr>
    </w:p>
    <w:p w14:paraId="45B38350" w14:textId="77777777" w:rsidR="00A11835" w:rsidRPr="00A11835" w:rsidRDefault="00A11835" w:rsidP="00A11835">
      <w:pPr>
        <w:rPr>
          <w:sz w:val="20"/>
          <w:szCs w:val="20"/>
        </w:rPr>
      </w:pPr>
    </w:p>
    <w:p w14:paraId="12C17878" w14:textId="77777777" w:rsidR="00A11835" w:rsidRPr="00A11835" w:rsidRDefault="00A11835" w:rsidP="00A11835">
      <w:pPr>
        <w:rPr>
          <w:sz w:val="20"/>
          <w:szCs w:val="20"/>
        </w:rPr>
      </w:pPr>
    </w:p>
    <w:p w14:paraId="2337565B" w14:textId="77777777" w:rsidR="00A11835" w:rsidRPr="00A11835" w:rsidRDefault="00A11835" w:rsidP="00A11835">
      <w:pPr>
        <w:rPr>
          <w:sz w:val="20"/>
          <w:szCs w:val="20"/>
        </w:rPr>
      </w:pPr>
    </w:p>
    <w:p w14:paraId="1CF8B4D5" w14:textId="77777777" w:rsidR="00A11835" w:rsidRPr="00A11835" w:rsidRDefault="00A11835" w:rsidP="00A11835">
      <w:pPr>
        <w:rPr>
          <w:sz w:val="20"/>
          <w:szCs w:val="20"/>
        </w:rPr>
      </w:pPr>
    </w:p>
    <w:p w14:paraId="0C3E05B5" w14:textId="77777777" w:rsidR="00A11835" w:rsidRPr="00A11835" w:rsidRDefault="00A11835" w:rsidP="00A11835">
      <w:pPr>
        <w:rPr>
          <w:sz w:val="20"/>
          <w:szCs w:val="20"/>
        </w:rPr>
      </w:pPr>
    </w:p>
    <w:p w14:paraId="426D9851" w14:textId="77777777" w:rsidR="00A11835" w:rsidRPr="00A11835" w:rsidRDefault="00A11835" w:rsidP="00A11835">
      <w:pPr>
        <w:rPr>
          <w:sz w:val="20"/>
          <w:szCs w:val="20"/>
        </w:rPr>
      </w:pPr>
    </w:p>
    <w:p w14:paraId="017931AC" w14:textId="77777777" w:rsidR="00A11835" w:rsidRPr="00A11835" w:rsidRDefault="00A11835" w:rsidP="00A11835">
      <w:pPr>
        <w:rPr>
          <w:sz w:val="20"/>
          <w:szCs w:val="20"/>
        </w:rPr>
      </w:pPr>
    </w:p>
    <w:p w14:paraId="21734996" w14:textId="77777777" w:rsidR="00A11835" w:rsidRPr="00A11835" w:rsidRDefault="00A11835" w:rsidP="00A11835">
      <w:pPr>
        <w:rPr>
          <w:sz w:val="20"/>
          <w:szCs w:val="20"/>
        </w:rPr>
      </w:pPr>
    </w:p>
    <w:p w14:paraId="5EDAB883" w14:textId="77777777" w:rsidR="00A11835" w:rsidRPr="00A11835" w:rsidRDefault="00A11835" w:rsidP="00A11835">
      <w:pPr>
        <w:rPr>
          <w:sz w:val="20"/>
          <w:szCs w:val="20"/>
        </w:rPr>
      </w:pPr>
    </w:p>
    <w:p w14:paraId="07E567B3" w14:textId="77777777" w:rsidR="00A11835" w:rsidRPr="00A11835" w:rsidRDefault="00A11835" w:rsidP="00A11835">
      <w:pPr>
        <w:rPr>
          <w:sz w:val="20"/>
          <w:szCs w:val="20"/>
        </w:rPr>
      </w:pPr>
    </w:p>
    <w:p w14:paraId="06C8019E" w14:textId="0BF7D888" w:rsidR="00A11835" w:rsidRDefault="00A11835" w:rsidP="00A11835">
      <w:pPr>
        <w:rPr>
          <w:sz w:val="20"/>
          <w:szCs w:val="20"/>
        </w:rPr>
      </w:pPr>
    </w:p>
    <w:p w14:paraId="3E3A8C95" w14:textId="67300C4A" w:rsidR="00A11835" w:rsidRDefault="00A11835" w:rsidP="00A11835">
      <w:pPr>
        <w:rPr>
          <w:sz w:val="20"/>
          <w:szCs w:val="20"/>
        </w:rPr>
      </w:pPr>
    </w:p>
    <w:p w14:paraId="39545CC2" w14:textId="2B543901" w:rsidR="00A11835" w:rsidRDefault="00A11835" w:rsidP="00A11835">
      <w:pPr>
        <w:rPr>
          <w:sz w:val="20"/>
          <w:szCs w:val="20"/>
        </w:rPr>
      </w:pPr>
    </w:p>
    <w:p w14:paraId="591BB773" w14:textId="77777777" w:rsidR="00FF09EE" w:rsidRPr="00A11835" w:rsidRDefault="00FF09EE" w:rsidP="00A11835">
      <w:pPr>
        <w:rPr>
          <w:sz w:val="20"/>
          <w:szCs w:val="20"/>
        </w:rPr>
      </w:pPr>
    </w:p>
    <w:p w14:paraId="45207849" w14:textId="09B3698E" w:rsidR="00FF09EE" w:rsidRDefault="00FF09EE" w:rsidP="00A11835">
      <w:pPr>
        <w:rPr>
          <w:b/>
          <w:sz w:val="20"/>
          <w:szCs w:val="20"/>
        </w:rPr>
      </w:pPr>
    </w:p>
    <w:p w14:paraId="42E528AE" w14:textId="77777777" w:rsidR="00FF09EE" w:rsidRDefault="00FF09EE" w:rsidP="00A11835">
      <w:pPr>
        <w:rPr>
          <w:b/>
          <w:sz w:val="20"/>
          <w:szCs w:val="20"/>
        </w:rPr>
      </w:pPr>
    </w:p>
    <w:p w14:paraId="41F2B7BB" w14:textId="1556FC79" w:rsidR="00A11835" w:rsidRDefault="00A11835" w:rsidP="00A11835">
      <w:pPr>
        <w:rPr>
          <w:b/>
          <w:sz w:val="20"/>
          <w:szCs w:val="20"/>
        </w:rPr>
      </w:pPr>
      <w:r w:rsidRPr="00A11835">
        <w:rPr>
          <w:b/>
          <w:sz w:val="20"/>
          <w:szCs w:val="20"/>
        </w:rPr>
        <w:t>RESUMEN</w:t>
      </w:r>
    </w:p>
    <w:p w14:paraId="1F8CE3BB" w14:textId="77777777" w:rsidR="00A11835" w:rsidRPr="00A11835" w:rsidRDefault="00A11835" w:rsidP="00A11835">
      <w:pPr>
        <w:rPr>
          <w:sz w:val="20"/>
          <w:szCs w:val="20"/>
        </w:rPr>
      </w:pPr>
    </w:p>
    <w:p w14:paraId="177F56A8" w14:textId="77777777" w:rsidR="00A11835" w:rsidRPr="00A11835" w:rsidRDefault="00A11835" w:rsidP="00A11835">
      <w:pPr>
        <w:rPr>
          <w:sz w:val="20"/>
          <w:szCs w:val="20"/>
        </w:rPr>
      </w:pPr>
    </w:p>
    <w:p w14:paraId="0B2C16B8" w14:textId="77777777" w:rsidR="00A11835" w:rsidRPr="00A11835" w:rsidRDefault="00A11835" w:rsidP="00A11835">
      <w:pPr>
        <w:rPr>
          <w:sz w:val="20"/>
          <w:szCs w:val="20"/>
        </w:rPr>
      </w:pPr>
    </w:p>
    <w:p w14:paraId="35704059" w14:textId="77777777" w:rsidR="00A11835" w:rsidRPr="00A11835" w:rsidRDefault="00A11835" w:rsidP="00A11835">
      <w:pPr>
        <w:rPr>
          <w:sz w:val="20"/>
          <w:szCs w:val="20"/>
        </w:rPr>
      </w:pPr>
    </w:p>
    <w:tbl>
      <w:tblPr>
        <w:tblpPr w:leftFromText="180" w:rightFromText="180" w:vertAnchor="text" w:horzAnchor="page" w:tblpX="6457" w:tblpY="-6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441"/>
      </w:tblGrid>
      <w:tr w:rsidR="00A11835" w:rsidRPr="00A11835" w14:paraId="0F880675" w14:textId="77777777" w:rsidTr="00F35A87">
        <w:tc>
          <w:tcPr>
            <w:tcW w:w="1744" w:type="dxa"/>
          </w:tcPr>
          <w:p w14:paraId="2E617651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DÉBIL</w:t>
            </w:r>
          </w:p>
        </w:tc>
        <w:tc>
          <w:tcPr>
            <w:tcW w:w="441" w:type="dxa"/>
          </w:tcPr>
          <w:p w14:paraId="6C04CF0D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64E0F61B" w14:textId="77777777" w:rsidTr="00F35A87">
        <w:tc>
          <w:tcPr>
            <w:tcW w:w="1744" w:type="dxa"/>
          </w:tcPr>
          <w:p w14:paraId="706C7D29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REGULAR</w:t>
            </w:r>
          </w:p>
        </w:tc>
        <w:tc>
          <w:tcPr>
            <w:tcW w:w="441" w:type="dxa"/>
          </w:tcPr>
          <w:p w14:paraId="0D0A72C0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4003EED5" w14:textId="77777777" w:rsidTr="00F35A87">
        <w:tc>
          <w:tcPr>
            <w:tcW w:w="1744" w:type="dxa"/>
          </w:tcPr>
          <w:p w14:paraId="254E592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BIEN</w:t>
            </w:r>
          </w:p>
        </w:tc>
        <w:tc>
          <w:tcPr>
            <w:tcW w:w="441" w:type="dxa"/>
          </w:tcPr>
          <w:p w14:paraId="49BF03DC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2BF77FFC" w14:textId="77777777" w:rsidTr="00F35A87">
        <w:tc>
          <w:tcPr>
            <w:tcW w:w="1744" w:type="dxa"/>
          </w:tcPr>
          <w:p w14:paraId="71EE2809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MUY BIEN</w:t>
            </w:r>
          </w:p>
        </w:tc>
        <w:tc>
          <w:tcPr>
            <w:tcW w:w="441" w:type="dxa"/>
          </w:tcPr>
          <w:p w14:paraId="5882C61F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  <w:tr w:rsidR="00A11835" w:rsidRPr="00A11835" w14:paraId="62CBA034" w14:textId="77777777" w:rsidTr="00F35A87">
        <w:tc>
          <w:tcPr>
            <w:tcW w:w="1744" w:type="dxa"/>
          </w:tcPr>
          <w:p w14:paraId="50F5AF87" w14:textId="77777777" w:rsidR="00A11835" w:rsidRPr="00A11835" w:rsidRDefault="00A11835" w:rsidP="00F35A87">
            <w:pPr>
              <w:rPr>
                <w:sz w:val="20"/>
                <w:szCs w:val="20"/>
              </w:rPr>
            </w:pPr>
            <w:r w:rsidRPr="00A11835">
              <w:rPr>
                <w:sz w:val="20"/>
                <w:szCs w:val="20"/>
              </w:rPr>
              <w:t>EXCELENTE</w:t>
            </w:r>
          </w:p>
        </w:tc>
        <w:tc>
          <w:tcPr>
            <w:tcW w:w="441" w:type="dxa"/>
          </w:tcPr>
          <w:p w14:paraId="7C5BA4BB" w14:textId="77777777" w:rsidR="00A11835" w:rsidRPr="00A11835" w:rsidRDefault="00A11835" w:rsidP="00F35A87">
            <w:pPr>
              <w:rPr>
                <w:sz w:val="20"/>
                <w:szCs w:val="20"/>
              </w:rPr>
            </w:pPr>
          </w:p>
        </w:tc>
      </w:tr>
    </w:tbl>
    <w:p w14:paraId="38CDD7E9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sz w:val="20"/>
          <w:szCs w:val="20"/>
        </w:rPr>
        <w:t xml:space="preserve">      </w:t>
      </w:r>
    </w:p>
    <w:p w14:paraId="4BE0EA7F" w14:textId="77777777" w:rsidR="00A11835" w:rsidRPr="00A11835" w:rsidRDefault="00A11835" w:rsidP="00A11835">
      <w:pPr>
        <w:rPr>
          <w:color w:val="808080"/>
          <w:sz w:val="20"/>
          <w:szCs w:val="20"/>
        </w:rPr>
      </w:pPr>
    </w:p>
    <w:p w14:paraId="0E90F6B6" w14:textId="77777777" w:rsidR="00A11835" w:rsidRPr="00A11835" w:rsidRDefault="00A11835" w:rsidP="00A11835">
      <w:pPr>
        <w:rPr>
          <w:rStyle w:val="nfasisintenso"/>
          <w:rFonts w:ascii="Times New Roman" w:hAnsi="Times New Roman"/>
          <w:sz w:val="20"/>
          <w:szCs w:val="20"/>
        </w:rPr>
      </w:pPr>
    </w:p>
    <w:p w14:paraId="6A555F29" w14:textId="77777777" w:rsidR="00A11835" w:rsidRPr="00A11835" w:rsidRDefault="00A11835" w:rsidP="00A11835">
      <w:pPr>
        <w:rPr>
          <w:rStyle w:val="nfasisintenso"/>
          <w:rFonts w:ascii="Times New Roman" w:hAnsi="Times New Roman"/>
          <w:sz w:val="20"/>
          <w:szCs w:val="20"/>
        </w:rPr>
      </w:pPr>
    </w:p>
    <w:p w14:paraId="28B1522D" w14:textId="77777777" w:rsidR="00A11835" w:rsidRPr="00A11835" w:rsidRDefault="00A11835" w:rsidP="00A11835">
      <w:pPr>
        <w:rPr>
          <w:rStyle w:val="nfasisintenso"/>
          <w:rFonts w:ascii="Times New Roman" w:hAnsi="Times New Roman"/>
          <w:sz w:val="20"/>
          <w:szCs w:val="20"/>
        </w:rPr>
      </w:pPr>
    </w:p>
    <w:p w14:paraId="35AA560D" w14:textId="77777777" w:rsidR="00A11835" w:rsidRPr="00A11835" w:rsidRDefault="00A11835" w:rsidP="00A11835">
      <w:pPr>
        <w:rPr>
          <w:b/>
          <w:sz w:val="20"/>
          <w:szCs w:val="20"/>
        </w:rPr>
      </w:pPr>
      <w:r w:rsidRPr="00A11835">
        <w:rPr>
          <w:b/>
          <w:sz w:val="20"/>
          <w:szCs w:val="20"/>
        </w:rPr>
        <w:t>FECHA:</w:t>
      </w:r>
    </w:p>
    <w:p w14:paraId="62B3F20F" w14:textId="77777777" w:rsidR="00A11835" w:rsidRPr="00A11835" w:rsidRDefault="00A11835" w:rsidP="00A11835">
      <w:pPr>
        <w:rPr>
          <w:b/>
          <w:sz w:val="20"/>
          <w:szCs w:val="20"/>
        </w:rPr>
      </w:pPr>
    </w:p>
    <w:p w14:paraId="2C5A1247" w14:textId="77777777" w:rsidR="00A11835" w:rsidRPr="00A11835" w:rsidRDefault="00A11835" w:rsidP="00A11835">
      <w:pPr>
        <w:rPr>
          <w:b/>
          <w:sz w:val="20"/>
          <w:szCs w:val="20"/>
        </w:rPr>
      </w:pPr>
    </w:p>
    <w:p w14:paraId="167BE5B1" w14:textId="77777777" w:rsidR="00A11835" w:rsidRPr="00A11835" w:rsidRDefault="00A11835" w:rsidP="00A11835">
      <w:pPr>
        <w:rPr>
          <w:b/>
          <w:sz w:val="20"/>
          <w:szCs w:val="20"/>
        </w:rPr>
      </w:pPr>
      <w:r w:rsidRPr="00A11835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8BB6B6A" wp14:editId="4914B280">
                <wp:simplePos x="0" y="0"/>
                <wp:positionH relativeFrom="column">
                  <wp:posOffset>800100</wp:posOffset>
                </wp:positionH>
                <wp:positionV relativeFrom="paragraph">
                  <wp:posOffset>36195</wp:posOffset>
                </wp:positionV>
                <wp:extent cx="2514600" cy="571500"/>
                <wp:effectExtent l="0" t="0" r="0" b="0"/>
                <wp:wrapSquare wrapText="bothSides"/>
                <wp:docPr id="8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14600" cy="571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p w14:paraId="7485DAD2" w14:textId="77777777" w:rsidR="00A11835" w:rsidRPr="00841B13" w:rsidRDefault="00A11835" w:rsidP="00A11835">
                            <w:pPr>
                              <w:rPr>
                                <w:b/>
                                <w:color w:val="EAE9E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BB6B6A" id="Cuadro de texto 6" o:spid="_x0000_s1028" type="#_x0000_t202" style="position:absolute;margin-left:63pt;margin-top:2.85pt;width:198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" fillcolor="window" strokecolor="windowText" strokeweight="1pt">
                <v:path arrowok="t"/>
                <v:textbox>
                  <w:txbxContent>
                    <w:p w14:paraId="7485DAD2" w14:textId="77777777" w:rsidR="00A11835" w:rsidRPr="00841B13" w:rsidRDefault="00A11835" w:rsidP="00A11835">
                      <w:pPr>
                        <w:rPr>
                          <w:b/>
                          <w:color w:val="EAE9E9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A277E1C" w14:textId="77777777" w:rsidR="00A11835" w:rsidRPr="00A11835" w:rsidRDefault="00A11835" w:rsidP="00A11835">
      <w:pPr>
        <w:rPr>
          <w:sz w:val="20"/>
          <w:szCs w:val="20"/>
        </w:rPr>
      </w:pPr>
      <w:r w:rsidRPr="00A11835">
        <w:rPr>
          <w:b/>
          <w:sz w:val="20"/>
          <w:szCs w:val="20"/>
        </w:rPr>
        <w:t>FIRMA:</w:t>
      </w:r>
    </w:p>
    <w:p w14:paraId="481DC499" w14:textId="77777777" w:rsidR="00A11835" w:rsidRPr="00A11835" w:rsidRDefault="00A11835" w:rsidP="00A11835">
      <w:pPr>
        <w:rPr>
          <w:sz w:val="20"/>
          <w:szCs w:val="20"/>
        </w:rPr>
      </w:pPr>
    </w:p>
    <w:p w14:paraId="390C05E9" w14:textId="77777777" w:rsidR="00A11835" w:rsidRPr="00A11835" w:rsidRDefault="00A11835" w:rsidP="00A11835">
      <w:pPr>
        <w:rPr>
          <w:rStyle w:val="nfasisintenso"/>
          <w:rFonts w:ascii="Times New Roman" w:hAnsi="Times New Roman"/>
          <w:sz w:val="20"/>
          <w:szCs w:val="20"/>
        </w:rPr>
      </w:pPr>
    </w:p>
    <w:p w14:paraId="1D4B9DCE" w14:textId="77777777" w:rsidR="00A11835" w:rsidRPr="00A11835" w:rsidRDefault="00A11835" w:rsidP="00A11835">
      <w:pPr>
        <w:rPr>
          <w:rStyle w:val="PlainTable41"/>
          <w:rFonts w:ascii="Times New Roman" w:hAnsi="Times New Roman"/>
          <w:bCs w:val="0"/>
          <w:iCs w:val="0"/>
          <w:sz w:val="20"/>
          <w:szCs w:val="20"/>
        </w:rPr>
      </w:pPr>
    </w:p>
    <w:p w14:paraId="295180F1" w14:textId="77777777" w:rsidR="008B361F" w:rsidRPr="00A11835" w:rsidRDefault="008B361F" w:rsidP="008B361F">
      <w:pPr>
        <w:rPr>
          <w:sz w:val="20"/>
          <w:szCs w:val="20"/>
          <w:lang w:val="en-US" w:eastAsia="es-CL"/>
        </w:rPr>
      </w:pPr>
    </w:p>
    <w:sectPr w:rsidR="008B361F" w:rsidRPr="00A11835" w:rsidSect="00455202">
      <w:headerReference w:type="default" r:id="rId8"/>
      <w:pgSz w:w="12240" w:h="15840" w:code="1"/>
      <w:pgMar w:top="2659" w:right="1134" w:bottom="28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AEF37" w14:textId="77777777" w:rsidR="0020514E" w:rsidRDefault="0020514E">
      <w:r>
        <w:separator/>
      </w:r>
    </w:p>
  </w:endnote>
  <w:endnote w:type="continuationSeparator" w:id="0">
    <w:p w14:paraId="35A39148" w14:textId="77777777" w:rsidR="0020514E" w:rsidRDefault="00205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charset w:val="00"/>
    <w:family w:val="swiss"/>
    <w:pitch w:val="variable"/>
    <w:sig w:usb0="800000AF" w:usb1="4000204A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78B71A" w14:textId="77777777" w:rsidR="0020514E" w:rsidRDefault="0020514E">
      <w:r>
        <w:separator/>
      </w:r>
    </w:p>
  </w:footnote>
  <w:footnote w:type="continuationSeparator" w:id="0">
    <w:p w14:paraId="56692626" w14:textId="77777777" w:rsidR="0020514E" w:rsidRDefault="002051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6F2C" w14:textId="6C4E007B" w:rsidR="000C46A2" w:rsidRDefault="005271F9" w:rsidP="00642206">
    <w:pPr>
      <w:pStyle w:val="Encabezado"/>
      <w:jc w:val="right"/>
    </w:pPr>
    <w:r>
      <w:rPr>
        <w:noProof/>
        <w:lang w:val="es-CL" w:eastAsia="es-CL"/>
      </w:rPr>
      <w:drawing>
        <wp:anchor distT="0" distB="0" distL="114300" distR="114300" simplePos="0" relativeHeight="251659264" behindDoc="1" locked="0" layoutInCell="1" allowOverlap="1" wp14:anchorId="15C7CFF1" wp14:editId="7F4D2DAD">
          <wp:simplePos x="0" y="0"/>
          <wp:positionH relativeFrom="margin">
            <wp:align>right</wp:align>
          </wp:positionH>
          <wp:positionV relativeFrom="paragraph">
            <wp:posOffset>330835</wp:posOffset>
          </wp:positionV>
          <wp:extent cx="2353945" cy="1180465"/>
          <wp:effectExtent l="0" t="0" r="0" b="0"/>
          <wp:wrapNone/>
          <wp:docPr id="1" name="Imagen 1" descr="C:\Users\Dirección IMA\Desktop\ZAHAMARA\VARIOS\Logo NUEVO PUCV 2016 - color-01 (2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irección IMA\Desktop\ZAHAMARA\VARIOS\Logo NUEVO PUCV 2016 - color-01 (2)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3945" cy="1180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57A9C7" w14:textId="77777777" w:rsidR="000C46A2" w:rsidRPr="00EE4425" w:rsidRDefault="000C46A2" w:rsidP="00642206">
    <w:pPr>
      <w:pStyle w:val="Encabezado"/>
      <w:jc w:val="right"/>
      <w:rPr>
        <w:sz w:val="10"/>
        <w:szCs w:val="10"/>
      </w:rPr>
    </w:pPr>
    <w:r>
      <w:rPr>
        <w:rFonts w:ascii="Helvetica 45 Light" w:hAnsi="Helvetica 45 Light"/>
        <w:noProof/>
        <w:sz w:val="20"/>
        <w:szCs w:val="20"/>
        <w:lang w:val="es-CL" w:eastAsia="es-CL"/>
      </w:rPr>
      <w:drawing>
        <wp:anchor distT="0" distB="0" distL="114300" distR="114300" simplePos="0" relativeHeight="251658240" behindDoc="0" locked="0" layoutInCell="1" allowOverlap="1" wp14:anchorId="13C15E01" wp14:editId="7C400D66">
          <wp:simplePos x="0" y="0"/>
          <wp:positionH relativeFrom="column">
            <wp:posOffset>49530</wp:posOffset>
          </wp:positionH>
          <wp:positionV relativeFrom="paragraph">
            <wp:posOffset>-53340</wp:posOffset>
          </wp:positionV>
          <wp:extent cx="885825" cy="1384935"/>
          <wp:effectExtent l="0" t="0" r="9525" b="5715"/>
          <wp:wrapTopAndBottom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1384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190A04" w14:textId="061B9C76" w:rsidR="000C46A2" w:rsidRDefault="000C46A2" w:rsidP="00642206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C7B59"/>
    <w:multiLevelType w:val="hybridMultilevel"/>
    <w:tmpl w:val="8BB8B436"/>
    <w:lvl w:ilvl="0" w:tplc="EE060E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cs="Aria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A94503"/>
    <w:multiLevelType w:val="hybridMultilevel"/>
    <w:tmpl w:val="4C5A8F06"/>
    <w:lvl w:ilvl="0" w:tplc="086EA758">
      <w:numFmt w:val="bullet"/>
      <w:lvlText w:val="-"/>
      <w:lvlJc w:val="left"/>
      <w:pPr>
        <w:ind w:left="1776" w:hanging="360"/>
      </w:pPr>
      <w:rPr>
        <w:rFonts w:ascii="Source Sans Pro" w:eastAsia="Times New Roman" w:hAnsi="Source Sans Pro" w:cs="Arial" w:hint="default"/>
      </w:rPr>
    </w:lvl>
    <w:lvl w:ilvl="1" w:tplc="34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5130628D"/>
    <w:multiLevelType w:val="hybridMultilevel"/>
    <w:tmpl w:val="E9E231AA"/>
    <w:lvl w:ilvl="0" w:tplc="CAAE2992">
      <w:numFmt w:val="bullet"/>
      <w:lvlText w:val="-"/>
      <w:lvlJc w:val="left"/>
      <w:pPr>
        <w:tabs>
          <w:tab w:val="num" w:pos="927"/>
        </w:tabs>
        <w:ind w:left="927" w:hanging="567"/>
      </w:pPr>
      <w:rPr>
        <w:rFonts w:ascii="Times New Roman" w:hAnsi="Times New Roman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E977A5"/>
    <w:multiLevelType w:val="hybridMultilevel"/>
    <w:tmpl w:val="6A62C91E"/>
    <w:lvl w:ilvl="0" w:tplc="57A01950">
      <w:numFmt w:val="bullet"/>
      <w:lvlText w:val="-"/>
      <w:lvlJc w:val="left"/>
      <w:pPr>
        <w:ind w:left="1068" w:hanging="360"/>
      </w:pPr>
      <w:rPr>
        <w:rFonts w:ascii="Source Sans Pro" w:eastAsia="Times New Roman" w:hAnsi="Source Sans Pro" w:cs="Aria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241913060">
    <w:abstractNumId w:val="2"/>
  </w:num>
  <w:num w:numId="2" w16cid:durableId="1329552181">
    <w:abstractNumId w:val="0"/>
  </w:num>
  <w:num w:numId="3" w16cid:durableId="2069761095">
    <w:abstractNumId w:val="1"/>
  </w:num>
  <w:num w:numId="4" w16cid:durableId="23543650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BDE"/>
    <w:rsid w:val="00001E7C"/>
    <w:rsid w:val="0000236A"/>
    <w:rsid w:val="00044E31"/>
    <w:rsid w:val="000660EB"/>
    <w:rsid w:val="00071142"/>
    <w:rsid w:val="00077E94"/>
    <w:rsid w:val="0009202E"/>
    <w:rsid w:val="000A1845"/>
    <w:rsid w:val="000A59B0"/>
    <w:rsid w:val="000A69D4"/>
    <w:rsid w:val="000C3274"/>
    <w:rsid w:val="000C46A2"/>
    <w:rsid w:val="000D49B5"/>
    <w:rsid w:val="000D591B"/>
    <w:rsid w:val="000D61E5"/>
    <w:rsid w:val="000F4DFA"/>
    <w:rsid w:val="00124860"/>
    <w:rsid w:val="00131E11"/>
    <w:rsid w:val="00142D0A"/>
    <w:rsid w:val="00146E63"/>
    <w:rsid w:val="00152918"/>
    <w:rsid w:val="00171535"/>
    <w:rsid w:val="00171B1E"/>
    <w:rsid w:val="00183BDE"/>
    <w:rsid w:val="00193C63"/>
    <w:rsid w:val="001A71DA"/>
    <w:rsid w:val="001A7794"/>
    <w:rsid w:val="001B1DAE"/>
    <w:rsid w:val="001B6F2C"/>
    <w:rsid w:val="001D2750"/>
    <w:rsid w:val="001D2B3F"/>
    <w:rsid w:val="001D6EDE"/>
    <w:rsid w:val="0020514E"/>
    <w:rsid w:val="002077DA"/>
    <w:rsid w:val="00210A8D"/>
    <w:rsid w:val="00220708"/>
    <w:rsid w:val="00222DD6"/>
    <w:rsid w:val="0022689A"/>
    <w:rsid w:val="00227545"/>
    <w:rsid w:val="00244795"/>
    <w:rsid w:val="002469EF"/>
    <w:rsid w:val="00250234"/>
    <w:rsid w:val="002607B7"/>
    <w:rsid w:val="00286193"/>
    <w:rsid w:val="0029213D"/>
    <w:rsid w:val="002A2D58"/>
    <w:rsid w:val="002A3BFE"/>
    <w:rsid w:val="002B235D"/>
    <w:rsid w:val="002B52E8"/>
    <w:rsid w:val="002B6101"/>
    <w:rsid w:val="002C289F"/>
    <w:rsid w:val="002E080B"/>
    <w:rsid w:val="002E0C03"/>
    <w:rsid w:val="002E1FD2"/>
    <w:rsid w:val="0030600E"/>
    <w:rsid w:val="00321085"/>
    <w:rsid w:val="003252CB"/>
    <w:rsid w:val="00325644"/>
    <w:rsid w:val="00330576"/>
    <w:rsid w:val="00334145"/>
    <w:rsid w:val="00334EDC"/>
    <w:rsid w:val="00355D48"/>
    <w:rsid w:val="00364C76"/>
    <w:rsid w:val="00365AFE"/>
    <w:rsid w:val="00366D7E"/>
    <w:rsid w:val="003709E4"/>
    <w:rsid w:val="00374376"/>
    <w:rsid w:val="00387108"/>
    <w:rsid w:val="003910EB"/>
    <w:rsid w:val="00396D6D"/>
    <w:rsid w:val="003A1000"/>
    <w:rsid w:val="003C4BB4"/>
    <w:rsid w:val="003D1243"/>
    <w:rsid w:val="003E1B36"/>
    <w:rsid w:val="004264A5"/>
    <w:rsid w:val="004524FC"/>
    <w:rsid w:val="00455202"/>
    <w:rsid w:val="004604CD"/>
    <w:rsid w:val="00461F46"/>
    <w:rsid w:val="0047039E"/>
    <w:rsid w:val="004820A2"/>
    <w:rsid w:val="004851C9"/>
    <w:rsid w:val="0049182D"/>
    <w:rsid w:val="004A0C46"/>
    <w:rsid w:val="004A5222"/>
    <w:rsid w:val="004E7BB6"/>
    <w:rsid w:val="004F53F1"/>
    <w:rsid w:val="005169E0"/>
    <w:rsid w:val="00523BB0"/>
    <w:rsid w:val="005271F9"/>
    <w:rsid w:val="00531C39"/>
    <w:rsid w:val="00561AA0"/>
    <w:rsid w:val="00573DE0"/>
    <w:rsid w:val="005B301D"/>
    <w:rsid w:val="005B32F0"/>
    <w:rsid w:val="005C74A7"/>
    <w:rsid w:val="005D44EC"/>
    <w:rsid w:val="005D4CE9"/>
    <w:rsid w:val="00613274"/>
    <w:rsid w:val="006272C8"/>
    <w:rsid w:val="006275A5"/>
    <w:rsid w:val="00632555"/>
    <w:rsid w:val="00636CF0"/>
    <w:rsid w:val="00640F7A"/>
    <w:rsid w:val="00642206"/>
    <w:rsid w:val="006A5B4B"/>
    <w:rsid w:val="006B6776"/>
    <w:rsid w:val="006C43DE"/>
    <w:rsid w:val="006C5AF1"/>
    <w:rsid w:val="006F5C3F"/>
    <w:rsid w:val="006F5D22"/>
    <w:rsid w:val="006F769F"/>
    <w:rsid w:val="006F7A4C"/>
    <w:rsid w:val="00740F02"/>
    <w:rsid w:val="00741979"/>
    <w:rsid w:val="00742F30"/>
    <w:rsid w:val="007462DE"/>
    <w:rsid w:val="00777C3A"/>
    <w:rsid w:val="00790552"/>
    <w:rsid w:val="0079194C"/>
    <w:rsid w:val="007C09ED"/>
    <w:rsid w:val="008048A2"/>
    <w:rsid w:val="00813BA0"/>
    <w:rsid w:val="008345E2"/>
    <w:rsid w:val="0085183A"/>
    <w:rsid w:val="00852D7E"/>
    <w:rsid w:val="00854247"/>
    <w:rsid w:val="00867A14"/>
    <w:rsid w:val="00871921"/>
    <w:rsid w:val="00875D12"/>
    <w:rsid w:val="00880EF2"/>
    <w:rsid w:val="008827A4"/>
    <w:rsid w:val="008B361F"/>
    <w:rsid w:val="008C219B"/>
    <w:rsid w:val="008C43DC"/>
    <w:rsid w:val="008D13E8"/>
    <w:rsid w:val="008F1A6C"/>
    <w:rsid w:val="00901427"/>
    <w:rsid w:val="009014FC"/>
    <w:rsid w:val="009022E7"/>
    <w:rsid w:val="0090591C"/>
    <w:rsid w:val="00933E12"/>
    <w:rsid w:val="00942C44"/>
    <w:rsid w:val="00947E89"/>
    <w:rsid w:val="00950FA6"/>
    <w:rsid w:val="00952398"/>
    <w:rsid w:val="0096733F"/>
    <w:rsid w:val="00974B99"/>
    <w:rsid w:val="009A538B"/>
    <w:rsid w:val="009B220F"/>
    <w:rsid w:val="009B269A"/>
    <w:rsid w:val="009F2C3E"/>
    <w:rsid w:val="00A032B3"/>
    <w:rsid w:val="00A04079"/>
    <w:rsid w:val="00A11835"/>
    <w:rsid w:val="00A5419C"/>
    <w:rsid w:val="00A5429B"/>
    <w:rsid w:val="00A74428"/>
    <w:rsid w:val="00A845A9"/>
    <w:rsid w:val="00A9747D"/>
    <w:rsid w:val="00AB45BE"/>
    <w:rsid w:val="00AE6052"/>
    <w:rsid w:val="00B02947"/>
    <w:rsid w:val="00B05DCA"/>
    <w:rsid w:val="00B15DF2"/>
    <w:rsid w:val="00B20824"/>
    <w:rsid w:val="00B20CD7"/>
    <w:rsid w:val="00B33236"/>
    <w:rsid w:val="00B37FE6"/>
    <w:rsid w:val="00B41538"/>
    <w:rsid w:val="00B45A88"/>
    <w:rsid w:val="00B50AE2"/>
    <w:rsid w:val="00B62790"/>
    <w:rsid w:val="00B635C2"/>
    <w:rsid w:val="00B72458"/>
    <w:rsid w:val="00B7253D"/>
    <w:rsid w:val="00B96874"/>
    <w:rsid w:val="00BA0C51"/>
    <w:rsid w:val="00BB7C1B"/>
    <w:rsid w:val="00BC533E"/>
    <w:rsid w:val="00BD66E9"/>
    <w:rsid w:val="00BE1779"/>
    <w:rsid w:val="00BE5D63"/>
    <w:rsid w:val="00C029B8"/>
    <w:rsid w:val="00C154DF"/>
    <w:rsid w:val="00C34603"/>
    <w:rsid w:val="00C37347"/>
    <w:rsid w:val="00C41D70"/>
    <w:rsid w:val="00C465FD"/>
    <w:rsid w:val="00C51FFA"/>
    <w:rsid w:val="00C601C9"/>
    <w:rsid w:val="00C64619"/>
    <w:rsid w:val="00C7137D"/>
    <w:rsid w:val="00C751AD"/>
    <w:rsid w:val="00C96BDB"/>
    <w:rsid w:val="00CA2CEB"/>
    <w:rsid w:val="00CA7178"/>
    <w:rsid w:val="00CB3D53"/>
    <w:rsid w:val="00CE079C"/>
    <w:rsid w:val="00CF6D3D"/>
    <w:rsid w:val="00D119E6"/>
    <w:rsid w:val="00D17537"/>
    <w:rsid w:val="00D2239D"/>
    <w:rsid w:val="00D22744"/>
    <w:rsid w:val="00D2354B"/>
    <w:rsid w:val="00D37EC2"/>
    <w:rsid w:val="00D53FC0"/>
    <w:rsid w:val="00D64CB5"/>
    <w:rsid w:val="00D6728C"/>
    <w:rsid w:val="00D72E06"/>
    <w:rsid w:val="00D75D11"/>
    <w:rsid w:val="00D93883"/>
    <w:rsid w:val="00DD24A7"/>
    <w:rsid w:val="00E23F53"/>
    <w:rsid w:val="00E33719"/>
    <w:rsid w:val="00E36A5A"/>
    <w:rsid w:val="00E50B0F"/>
    <w:rsid w:val="00E63613"/>
    <w:rsid w:val="00E64936"/>
    <w:rsid w:val="00E83E51"/>
    <w:rsid w:val="00E86E4A"/>
    <w:rsid w:val="00EB3BD0"/>
    <w:rsid w:val="00EC0A38"/>
    <w:rsid w:val="00EC17A0"/>
    <w:rsid w:val="00EC3B41"/>
    <w:rsid w:val="00EC7CEA"/>
    <w:rsid w:val="00ED1E25"/>
    <w:rsid w:val="00EE24F5"/>
    <w:rsid w:val="00EE2AA8"/>
    <w:rsid w:val="00EE4425"/>
    <w:rsid w:val="00EF486A"/>
    <w:rsid w:val="00F2162C"/>
    <w:rsid w:val="00F35574"/>
    <w:rsid w:val="00F46F38"/>
    <w:rsid w:val="00F64D10"/>
    <w:rsid w:val="00F70E90"/>
    <w:rsid w:val="00F853D7"/>
    <w:rsid w:val="00F90146"/>
    <w:rsid w:val="00F9377F"/>
    <w:rsid w:val="00FB26C7"/>
    <w:rsid w:val="00FD09AF"/>
    <w:rsid w:val="00FD3C28"/>
    <w:rsid w:val="00FD7233"/>
    <w:rsid w:val="00FE40C3"/>
    <w:rsid w:val="00FF09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E25DE7"/>
  <w15:docId w15:val="{A41089A8-70F6-472B-BA16-0E3A193B0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22DD6"/>
    <w:rPr>
      <w:sz w:val="24"/>
      <w:szCs w:val="24"/>
    </w:rPr>
  </w:style>
  <w:style w:type="paragraph" w:styleId="Ttulo1">
    <w:name w:val="heading 1"/>
    <w:basedOn w:val="Normal"/>
    <w:next w:val="Normal"/>
    <w:qFormat/>
    <w:rsid w:val="00077E94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Ttulo2">
    <w:name w:val="heading 2"/>
    <w:basedOn w:val="Normal"/>
    <w:next w:val="Normal"/>
    <w:qFormat/>
    <w:rsid w:val="00077E94"/>
    <w:pPr>
      <w:keepNext/>
      <w:outlineLvl w:val="1"/>
    </w:pPr>
    <w:rPr>
      <w:rFonts w:ascii="Arial" w:hAnsi="Arial"/>
      <w:b/>
      <w:sz w:val="20"/>
      <w:szCs w:val="20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B4153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rsid w:val="00222D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rsid w:val="00E64936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E64936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A9747D"/>
    <w:rPr>
      <w:rFonts w:ascii="Tahoma" w:hAnsi="Tahoma" w:cs="Tahoma"/>
      <w:sz w:val="16"/>
      <w:szCs w:val="16"/>
    </w:rPr>
  </w:style>
  <w:style w:type="paragraph" w:styleId="Ttulo">
    <w:name w:val="Title"/>
    <w:basedOn w:val="Normal"/>
    <w:qFormat/>
    <w:rsid w:val="00077E94"/>
    <w:pPr>
      <w:jc w:val="center"/>
    </w:pPr>
    <w:rPr>
      <w:rFonts w:ascii="Arial" w:hAnsi="Arial"/>
      <w:b/>
      <w:bCs/>
      <w:color w:val="000000"/>
      <w:sz w:val="20"/>
      <w:szCs w:val="20"/>
      <w:u w:val="single"/>
    </w:rPr>
  </w:style>
  <w:style w:type="paragraph" w:styleId="NormalWeb">
    <w:name w:val="Normal (Web)"/>
    <w:basedOn w:val="Normal"/>
    <w:uiPriority w:val="99"/>
    <w:unhideWhenUsed/>
    <w:rsid w:val="001D2B3F"/>
    <w:pPr>
      <w:spacing w:before="100" w:beforeAutospacing="1" w:after="100" w:afterAutospacing="1"/>
    </w:pPr>
  </w:style>
  <w:style w:type="character" w:customStyle="1" w:styleId="Ttulo3Car">
    <w:name w:val="Título 3 Car"/>
    <w:basedOn w:val="Fuentedeprrafopredeter"/>
    <w:link w:val="Ttulo3"/>
    <w:semiHidden/>
    <w:rsid w:val="00B41538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Textoindependiente">
    <w:name w:val="Body Text"/>
    <w:basedOn w:val="Normal"/>
    <w:link w:val="TextoindependienteCar"/>
    <w:rsid w:val="00B41538"/>
    <w:pPr>
      <w:jc w:val="both"/>
    </w:pPr>
    <w:rPr>
      <w:rFonts w:ascii="Bookman Old Style" w:hAnsi="Bookman Old Style"/>
      <w:i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rsid w:val="00B41538"/>
    <w:rPr>
      <w:rFonts w:ascii="Bookman Old Style" w:hAnsi="Bookman Old Style"/>
      <w:i/>
      <w:sz w:val="24"/>
    </w:rPr>
  </w:style>
  <w:style w:type="character" w:styleId="Textoennegrita">
    <w:name w:val="Strong"/>
    <w:basedOn w:val="Fuentedeprrafopredeter"/>
    <w:uiPriority w:val="22"/>
    <w:qFormat/>
    <w:rsid w:val="004F53F1"/>
    <w:rPr>
      <w:b/>
      <w:bCs/>
    </w:rPr>
  </w:style>
  <w:style w:type="character" w:styleId="Hipervnculo">
    <w:name w:val="Hyperlink"/>
    <w:basedOn w:val="Fuentedeprrafopredeter"/>
    <w:uiPriority w:val="99"/>
    <w:rsid w:val="004F53F1"/>
    <w:rPr>
      <w:color w:val="0000FF"/>
      <w:u w:val="single"/>
    </w:rPr>
  </w:style>
  <w:style w:type="character" w:customStyle="1" w:styleId="abrev">
    <w:name w:val="abrev"/>
    <w:basedOn w:val="Fuentedeprrafopredeter"/>
    <w:rsid w:val="004F53F1"/>
  </w:style>
  <w:style w:type="character" w:customStyle="1" w:styleId="iconovisto">
    <w:name w:val="iconovisto"/>
    <w:basedOn w:val="Fuentedeprrafopredeter"/>
    <w:rsid w:val="004F53F1"/>
  </w:style>
  <w:style w:type="paragraph" w:styleId="z-Principiodelformulario">
    <w:name w:val="HTML Top of Form"/>
    <w:basedOn w:val="Normal"/>
    <w:next w:val="Normal"/>
    <w:link w:val="z-PrincipiodelformularioCar"/>
    <w:hidden/>
    <w:uiPriority w:val="99"/>
    <w:rsid w:val="004F53F1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PrincipiodelformularioCar">
    <w:name w:val="z-Principio del formulario Car"/>
    <w:basedOn w:val="Fuentedeprrafopredeter"/>
    <w:link w:val="z-Principiodelformulario"/>
    <w:uiPriority w:val="99"/>
    <w:rsid w:val="004F53F1"/>
    <w:rPr>
      <w:rFonts w:ascii="Arial" w:hAnsi="Arial" w:cs="Arial"/>
      <w:vanish/>
      <w:sz w:val="16"/>
      <w:szCs w:val="16"/>
    </w:rPr>
  </w:style>
  <w:style w:type="paragraph" w:styleId="z-Finaldelformulario">
    <w:name w:val="HTML Bottom of Form"/>
    <w:basedOn w:val="Normal"/>
    <w:next w:val="Normal"/>
    <w:link w:val="z-FinaldelformularioCar"/>
    <w:hidden/>
    <w:uiPriority w:val="99"/>
    <w:rsid w:val="004F53F1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FinaldelformularioCar">
    <w:name w:val="z-Final del formulario Car"/>
    <w:basedOn w:val="Fuentedeprrafopredeter"/>
    <w:link w:val="z-Finaldelformulario"/>
    <w:uiPriority w:val="99"/>
    <w:rsid w:val="004F53F1"/>
    <w:rPr>
      <w:rFonts w:ascii="Arial" w:hAnsi="Arial" w:cs="Arial"/>
      <w:vanish/>
      <w:sz w:val="16"/>
      <w:szCs w:val="16"/>
    </w:rPr>
  </w:style>
  <w:style w:type="paragraph" w:styleId="Prrafodelista">
    <w:name w:val="List Paragraph"/>
    <w:basedOn w:val="Normal"/>
    <w:uiPriority w:val="34"/>
    <w:qFormat/>
    <w:rsid w:val="00BC533E"/>
    <w:pPr>
      <w:ind w:left="720"/>
      <w:contextualSpacing/>
    </w:pPr>
  </w:style>
  <w:style w:type="character" w:customStyle="1" w:styleId="PlainTable41">
    <w:name w:val="Plain Table 41"/>
    <w:aliases w:val="PUCV"/>
    <w:uiPriority w:val="21"/>
    <w:qFormat/>
    <w:rsid w:val="00A11835"/>
    <w:rPr>
      <w:rFonts w:ascii="Source Sans Pro Light" w:hAnsi="Source Sans Pro Light"/>
      <w:b w:val="0"/>
      <w:bCs/>
      <w:i w:val="0"/>
      <w:iCs/>
      <w:color w:val="auto"/>
      <w:sz w:val="14"/>
    </w:rPr>
  </w:style>
  <w:style w:type="character" w:styleId="nfasisintenso">
    <w:name w:val="Intense Emphasis"/>
    <w:uiPriority w:val="21"/>
    <w:qFormat/>
    <w:rsid w:val="00A11835"/>
    <w:rPr>
      <w:rFonts w:ascii="Source Sans Pro Light" w:hAnsi="Source Sans Pro Light"/>
      <w:b w:val="0"/>
      <w:bCs/>
      <w:i w:val="0"/>
      <w:iCs/>
      <w:color w:val="auto"/>
      <w:sz w:val="14"/>
    </w:rPr>
  </w:style>
  <w:style w:type="paragraph" w:customStyle="1" w:styleId="TX1">
    <w:name w:val="TX1"/>
    <w:basedOn w:val="Normal"/>
    <w:rsid w:val="00A11835"/>
    <w:pPr>
      <w:widowControl w:val="0"/>
      <w:suppressAutoHyphens/>
    </w:pPr>
    <w:rPr>
      <w:rFonts w:ascii="Helvetica" w:hAnsi="Helvetica"/>
      <w:kern w:val="1"/>
      <w:sz w:val="18"/>
      <w:szCs w:val="20"/>
      <w:lang w:val="en-GB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1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5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5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309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42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688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5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47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64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0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66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804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078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76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176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63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6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83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0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936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8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53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144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8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8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934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211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58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3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78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64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14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8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07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05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08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isol\Pictures\Documents\marisol\Imagen%20Corporativa_archivos\doc_fac_carta_color.U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86F4E0-1228-4FD3-A062-5DEE7A2BBE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doc_fac_carta_color.UA.dot</Template>
  <TotalTime>0</TotalTime>
  <Pages>3</Pages>
  <Words>334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</vt:lpstr>
    </vt:vector>
  </TitlesOfParts>
  <Company>m</Company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</dc:title>
  <dc:creator>MARISOL</dc:creator>
  <cp:lastModifiedBy>IMA-SP-01</cp:lastModifiedBy>
  <cp:revision>2</cp:revision>
  <cp:lastPrinted>2020-06-09T19:55:00Z</cp:lastPrinted>
  <dcterms:created xsi:type="dcterms:W3CDTF">2026-09-15T13:34:00Z</dcterms:created>
  <dcterms:modified xsi:type="dcterms:W3CDTF">2026-09-15T13:34:00Z</dcterms:modified>
</cp:coreProperties>
</file>