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AE91D" w14:textId="77777777" w:rsidR="00BE3C72" w:rsidRDefault="00BE3C72" w:rsidP="00FF1175">
      <w:pPr>
        <w:pStyle w:val="Ttulo"/>
        <w:jc w:val="left"/>
        <w:rPr>
          <w:rFonts w:ascii="Calibri" w:hAnsi="Calibri" w:cs="Calibri"/>
          <w:sz w:val="26"/>
          <w:szCs w:val="26"/>
        </w:rPr>
      </w:pPr>
    </w:p>
    <w:p w14:paraId="5ADDD773" w14:textId="77777777" w:rsidR="00C769A9" w:rsidRDefault="00C769A9" w:rsidP="00C769A9">
      <w:pPr>
        <w:pStyle w:val="Ttulo"/>
        <w:rPr>
          <w:rFonts w:ascii="Calibri" w:hAnsi="Calibri"/>
          <w:i/>
          <w:sz w:val="26"/>
          <w:szCs w:val="26"/>
        </w:rPr>
      </w:pPr>
    </w:p>
    <w:p w14:paraId="0B9F2F6C" w14:textId="77777777" w:rsidR="00C769A9" w:rsidRDefault="00C769A9" w:rsidP="00C769A9">
      <w:pPr>
        <w:pStyle w:val="Ttulo"/>
        <w:rPr>
          <w:rFonts w:ascii="Calibri" w:hAnsi="Calibri"/>
          <w:i/>
          <w:sz w:val="26"/>
          <w:szCs w:val="26"/>
        </w:rPr>
      </w:pPr>
    </w:p>
    <w:p w14:paraId="74EAF123" w14:textId="77777777" w:rsidR="00C769A9" w:rsidRDefault="00C769A9" w:rsidP="00C769A9">
      <w:pPr>
        <w:pStyle w:val="Sangradetextonormal"/>
        <w:spacing w:after="0" w:line="360" w:lineRule="auto"/>
        <w:ind w:left="0"/>
        <w:jc w:val="both"/>
        <w:rPr>
          <w:rFonts w:ascii="Century Gothic" w:hAnsi="Century Gothic"/>
          <w:i/>
          <w:sz w:val="18"/>
          <w:szCs w:val="18"/>
        </w:rPr>
      </w:pPr>
    </w:p>
    <w:p w14:paraId="7431C0AD" w14:textId="77777777" w:rsidR="00673909" w:rsidRPr="00673909" w:rsidRDefault="00F04BD1" w:rsidP="00673909">
      <w:pPr>
        <w:spacing w:after="0" w:line="240" w:lineRule="auto"/>
        <w:jc w:val="center"/>
        <w:rPr>
          <w:rFonts w:ascii="Source Sans Pro" w:eastAsia="Times New Roman" w:hAnsi="Source Sans Pro" w:cs="Arial"/>
          <w:b/>
          <w:i/>
          <w:sz w:val="48"/>
          <w:szCs w:val="48"/>
          <w:lang w:val="es-ES" w:eastAsia="es-ES"/>
        </w:rPr>
      </w:pPr>
      <w:r>
        <w:rPr>
          <w:rFonts w:ascii="Source Sans Pro" w:eastAsia="Times New Roman" w:hAnsi="Source Sans Pro" w:cs="Arial"/>
          <w:b/>
          <w:i/>
          <w:sz w:val="48"/>
          <w:szCs w:val="48"/>
          <w:lang w:val="es-ES" w:eastAsia="es-ES"/>
        </w:rPr>
        <w:t>DECLARACIÓN</w:t>
      </w:r>
    </w:p>
    <w:p w14:paraId="33B99B85" w14:textId="564FDDF3" w:rsidR="00673909" w:rsidRPr="000E37AA" w:rsidRDefault="000E37AA" w:rsidP="00673909">
      <w:pPr>
        <w:spacing w:after="0" w:line="240" w:lineRule="auto"/>
        <w:jc w:val="both"/>
        <w:rPr>
          <w:rFonts w:ascii="Source Sans Pro" w:eastAsia="Times New Roman" w:hAnsi="Source Sans Pro" w:cs="Arial"/>
          <w:sz w:val="24"/>
          <w:szCs w:val="24"/>
          <w:lang w:val="es-ES" w:eastAsia="es-ES"/>
        </w:rPr>
      </w:pPr>
      <w:r w:rsidRPr="000E37AA">
        <w:rPr>
          <w:rFonts w:ascii="Source Sans Pro" w:eastAsia="Times New Roman" w:hAnsi="Source Sans Pro" w:cs="Arial"/>
          <w:sz w:val="24"/>
          <w:szCs w:val="24"/>
          <w:lang w:val="es-ES" w:eastAsia="es-ES"/>
        </w:rPr>
        <w:t>(solo necesaria de adjuntar para quienes no realizan labores de docencia propiamente tal)</w:t>
      </w:r>
    </w:p>
    <w:p w14:paraId="728FFBBB" w14:textId="77777777" w:rsidR="002D1ED9" w:rsidRDefault="002D1ED9" w:rsidP="00EC0E22">
      <w:pPr>
        <w:spacing w:after="0" w:line="300" w:lineRule="auto"/>
        <w:jc w:val="both"/>
        <w:rPr>
          <w:rFonts w:ascii="Source Sans Pro" w:eastAsia="Times New Roman" w:hAnsi="Source Sans Pro" w:cs="Arial"/>
          <w:b/>
          <w:i/>
          <w:sz w:val="24"/>
          <w:szCs w:val="24"/>
          <w:lang w:val="es-ES" w:eastAsia="es-ES"/>
        </w:rPr>
      </w:pPr>
    </w:p>
    <w:p w14:paraId="18B91A8A" w14:textId="77777777" w:rsidR="00673909" w:rsidRPr="00673909" w:rsidRDefault="00673909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103BDF4D" w14:textId="6BE72C0E" w:rsidR="00673909" w:rsidRDefault="007B2B19" w:rsidP="006E2CAC">
      <w:pPr>
        <w:autoSpaceDE w:val="0"/>
        <w:autoSpaceDN w:val="0"/>
        <w:adjustRightInd w:val="0"/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  <w:r>
        <w:rPr>
          <w:rFonts w:eastAsia="Times New Roman" w:cs="Arial"/>
          <w:sz w:val="24"/>
          <w:szCs w:val="24"/>
          <w:lang w:val="es-ES" w:eastAsia="es-ES"/>
        </w:rPr>
        <w:tab/>
      </w:r>
      <w:r>
        <w:rPr>
          <w:rFonts w:eastAsia="Times New Roman" w:cs="Arial"/>
          <w:sz w:val="24"/>
          <w:szCs w:val="24"/>
          <w:lang w:val="es-ES" w:eastAsia="es-ES"/>
        </w:rPr>
        <w:tab/>
      </w:r>
      <w:r w:rsidR="00F04BD1">
        <w:rPr>
          <w:rFonts w:eastAsia="Times New Roman" w:cs="Arial"/>
          <w:sz w:val="24"/>
          <w:szCs w:val="24"/>
          <w:lang w:val="es-ES" w:eastAsia="es-ES"/>
        </w:rPr>
        <w:t xml:space="preserve">Mediante la presente declaración, Don(a) </w:t>
      </w:r>
      <w:r w:rsidR="001E08AC">
        <w:rPr>
          <w:rFonts w:eastAsia="Times New Roman" w:cs="Arial"/>
          <w:sz w:val="24"/>
          <w:szCs w:val="24"/>
          <w:lang w:val="es-ES" w:eastAsia="es-ES"/>
        </w:rPr>
        <w:t>(NOMBRE</w:t>
      </w:r>
      <w:r w:rsidR="004661CF">
        <w:rPr>
          <w:rFonts w:eastAsia="Times New Roman" w:cs="Arial"/>
          <w:sz w:val="24"/>
          <w:szCs w:val="24"/>
          <w:lang w:val="es-ES" w:eastAsia="es-ES"/>
        </w:rPr>
        <w:t xml:space="preserve"> DEL EMPLEADOR O JEFE DIRECTO</w:t>
      </w:r>
      <w:r w:rsidR="00224E2D">
        <w:rPr>
          <w:rFonts w:eastAsia="Times New Roman" w:cs="Arial"/>
          <w:sz w:val="24"/>
          <w:szCs w:val="24"/>
          <w:lang w:val="es-ES" w:eastAsia="es-ES"/>
        </w:rPr>
        <w:t>)</w:t>
      </w:r>
      <w:r w:rsidR="001E08AC">
        <w:rPr>
          <w:rFonts w:eastAsia="Times New Roman" w:cs="Arial"/>
          <w:sz w:val="24"/>
          <w:szCs w:val="24"/>
          <w:lang w:val="es-ES" w:eastAsia="es-ES"/>
        </w:rPr>
        <w:t>,</w:t>
      </w:r>
      <w:r w:rsidR="00224E2D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4661CF">
        <w:rPr>
          <w:rFonts w:eastAsia="Times New Roman" w:cs="Arial"/>
          <w:sz w:val="24"/>
          <w:szCs w:val="24"/>
          <w:lang w:val="es-ES" w:eastAsia="es-ES"/>
        </w:rPr>
        <w:t xml:space="preserve">R.U.T. XXXXX, (CARGO Y </w:t>
      </w:r>
      <w:r w:rsidR="00EC0E22">
        <w:rPr>
          <w:rFonts w:eastAsia="Times New Roman" w:cs="Arial"/>
          <w:sz w:val="24"/>
          <w:szCs w:val="24"/>
          <w:lang w:val="es-ES" w:eastAsia="es-ES"/>
        </w:rPr>
        <w:t xml:space="preserve">NOMBRE </w:t>
      </w:r>
      <w:r w:rsidR="001E08AC">
        <w:rPr>
          <w:rFonts w:eastAsia="Times New Roman" w:cs="Arial"/>
          <w:sz w:val="24"/>
          <w:szCs w:val="24"/>
          <w:lang w:val="es-ES" w:eastAsia="es-ES"/>
        </w:rPr>
        <w:t>DE LA INSTITUCIÓN O ESTABLECIMIENTO A LA QUE PERTENCE</w:t>
      </w:r>
      <w:r w:rsidR="00EC0E22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1E08AC">
        <w:rPr>
          <w:rFonts w:eastAsia="Times New Roman" w:cs="Arial"/>
          <w:sz w:val="24"/>
          <w:szCs w:val="24"/>
          <w:lang w:val="es-ES" w:eastAsia="es-ES"/>
        </w:rPr>
        <w:t>DICHA AUTORIDAD</w:t>
      </w:r>
      <w:r w:rsidR="00EC0E22">
        <w:rPr>
          <w:rFonts w:eastAsia="Times New Roman" w:cs="Arial"/>
          <w:sz w:val="24"/>
          <w:szCs w:val="24"/>
          <w:lang w:val="es-ES" w:eastAsia="es-ES"/>
        </w:rPr>
        <w:t>)</w:t>
      </w:r>
      <w:r w:rsidR="00F04BD1">
        <w:rPr>
          <w:rFonts w:eastAsia="Times New Roman" w:cs="Arial"/>
          <w:sz w:val="24"/>
          <w:szCs w:val="24"/>
          <w:lang w:val="es-ES" w:eastAsia="es-ES"/>
        </w:rPr>
        <w:t xml:space="preserve">,  </w:t>
      </w:r>
      <w:r w:rsidR="004661CF">
        <w:rPr>
          <w:rFonts w:eastAsia="Times New Roman" w:cs="Arial"/>
          <w:sz w:val="24"/>
          <w:szCs w:val="24"/>
          <w:lang w:val="es-ES" w:eastAsia="es-ES"/>
        </w:rPr>
        <w:t>declara</w:t>
      </w:r>
      <w:r w:rsidR="00EC0E22">
        <w:rPr>
          <w:rFonts w:eastAsia="Times New Roman" w:cs="Arial"/>
          <w:sz w:val="24"/>
          <w:szCs w:val="24"/>
          <w:lang w:val="es-ES" w:eastAsia="es-ES"/>
        </w:rPr>
        <w:t xml:space="preserve"> que el postulante</w:t>
      </w:r>
      <w:r w:rsidR="00F04BD1">
        <w:rPr>
          <w:rFonts w:eastAsia="Times New Roman" w:cs="Arial"/>
          <w:sz w:val="24"/>
          <w:szCs w:val="24"/>
          <w:lang w:val="es-ES" w:eastAsia="es-ES"/>
        </w:rPr>
        <w:t xml:space="preserve"> al Programa de Magíster en Didáctica de la Matemática</w:t>
      </w:r>
      <w:r w:rsidR="004661CF">
        <w:rPr>
          <w:rFonts w:eastAsia="Times New Roman" w:cs="Arial"/>
          <w:sz w:val="24"/>
          <w:szCs w:val="24"/>
          <w:lang w:val="es-ES" w:eastAsia="es-ES"/>
        </w:rPr>
        <w:t xml:space="preserve"> impartido por el Instituto de Matemáticas de la Pontificia Universidad Católica de Valparaíso</w:t>
      </w:r>
      <w:r w:rsidR="00EC0E22">
        <w:rPr>
          <w:rFonts w:eastAsia="Times New Roman" w:cs="Arial"/>
          <w:sz w:val="24"/>
          <w:szCs w:val="24"/>
          <w:lang w:val="es-ES" w:eastAsia="es-ES"/>
        </w:rPr>
        <w:t xml:space="preserve">, Don(a) </w:t>
      </w:r>
      <w:r w:rsidR="001E08AC">
        <w:rPr>
          <w:rFonts w:eastAsia="Times New Roman" w:cs="Arial"/>
          <w:sz w:val="24"/>
          <w:szCs w:val="24"/>
          <w:lang w:val="es-ES" w:eastAsia="es-ES"/>
        </w:rPr>
        <w:t xml:space="preserve">(NOMBRE DEL POSTULANTE), </w:t>
      </w:r>
      <w:r w:rsidR="00EC0E22">
        <w:rPr>
          <w:rFonts w:eastAsia="Times New Roman" w:cs="Arial"/>
          <w:sz w:val="24"/>
          <w:szCs w:val="24"/>
          <w:lang w:val="es-ES" w:eastAsia="es-ES"/>
        </w:rPr>
        <w:t>R.U.T.</w:t>
      </w:r>
      <w:r w:rsidR="00DB3CA9">
        <w:rPr>
          <w:rFonts w:eastAsia="Times New Roman" w:cs="Arial"/>
          <w:sz w:val="24"/>
          <w:szCs w:val="24"/>
          <w:lang w:val="es-ES" w:eastAsia="es-ES"/>
        </w:rPr>
        <w:t xml:space="preserve"> XXX,  actualmente</w:t>
      </w:r>
      <w:r w:rsidR="00EC0E22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517A08">
        <w:rPr>
          <w:rFonts w:eastAsia="Times New Roman" w:cs="Arial"/>
          <w:sz w:val="24"/>
          <w:szCs w:val="24"/>
          <w:lang w:val="es-ES" w:eastAsia="es-ES"/>
        </w:rPr>
        <w:t>cumple satisfactoriamente</w:t>
      </w:r>
      <w:r w:rsidR="006E2CAC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DB3CA9">
        <w:rPr>
          <w:rFonts w:eastAsia="Times New Roman" w:cs="Arial"/>
          <w:sz w:val="24"/>
          <w:szCs w:val="24"/>
          <w:lang w:val="es-ES" w:eastAsia="es-ES"/>
        </w:rPr>
        <w:t>actividades y/o funciones relacionadas con la enseñanza</w:t>
      </w:r>
      <w:r w:rsidR="006E2CAC">
        <w:rPr>
          <w:rFonts w:eastAsia="Times New Roman" w:cs="Arial"/>
          <w:sz w:val="24"/>
          <w:szCs w:val="24"/>
          <w:lang w:val="es-ES" w:eastAsia="es-ES"/>
        </w:rPr>
        <w:t xml:space="preserve"> de la Matemática en el (NOMBRE DEL ESTABLECIMIENTO)</w:t>
      </w:r>
      <w:r w:rsidR="00D45555">
        <w:rPr>
          <w:rFonts w:eastAsia="Times New Roman" w:cs="Arial"/>
          <w:sz w:val="24"/>
          <w:szCs w:val="24"/>
          <w:lang w:val="es-ES" w:eastAsia="es-ES"/>
        </w:rPr>
        <w:t xml:space="preserve"> ubicado en la ciudad de (NOMBRE DE LA CIUDAD DONDE SE UBICA EL ESTABLECIMIENTO)</w:t>
      </w:r>
      <w:r w:rsidR="005405F9">
        <w:rPr>
          <w:rFonts w:eastAsia="Times New Roman" w:cs="Arial"/>
          <w:sz w:val="24"/>
          <w:szCs w:val="24"/>
          <w:lang w:val="es-ES" w:eastAsia="es-ES"/>
        </w:rPr>
        <w:t>, específicamente realiza labores de: ……………………………………………………………</w:t>
      </w:r>
    </w:p>
    <w:p w14:paraId="63F2452B" w14:textId="77777777" w:rsidR="006E2CAC" w:rsidRPr="006E2CAC" w:rsidRDefault="006E2CAC" w:rsidP="006E2CAC">
      <w:pPr>
        <w:autoSpaceDE w:val="0"/>
        <w:autoSpaceDN w:val="0"/>
        <w:adjustRightInd w:val="0"/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6054654D" w14:textId="77777777" w:rsidR="00673909" w:rsidRPr="00673909" w:rsidRDefault="00673909" w:rsidP="00EC0E22">
      <w:pPr>
        <w:spacing w:after="0" w:line="300" w:lineRule="auto"/>
        <w:jc w:val="both"/>
        <w:rPr>
          <w:rFonts w:ascii="Source Sans Pro" w:eastAsia="Times New Roman" w:hAnsi="Source Sans Pro" w:cs="Arial"/>
          <w:sz w:val="24"/>
          <w:szCs w:val="24"/>
          <w:lang w:val="es-ES" w:eastAsia="es-ES"/>
        </w:rPr>
      </w:pPr>
    </w:p>
    <w:p w14:paraId="20BF1D48" w14:textId="207C1824" w:rsidR="00673909" w:rsidRDefault="00673909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  <w:r w:rsidRPr="00673909">
        <w:rPr>
          <w:rFonts w:eastAsia="Times New Roman" w:cs="Arial"/>
          <w:sz w:val="24"/>
          <w:szCs w:val="24"/>
          <w:lang w:val="es-ES" w:eastAsia="es-ES"/>
        </w:rPr>
        <w:tab/>
      </w:r>
      <w:r w:rsidRPr="00673909">
        <w:rPr>
          <w:rFonts w:eastAsia="Times New Roman" w:cs="Arial"/>
          <w:sz w:val="24"/>
          <w:szCs w:val="24"/>
          <w:lang w:val="es-ES" w:eastAsia="es-ES"/>
        </w:rPr>
        <w:tab/>
      </w:r>
      <w:r w:rsidR="006E2CAC">
        <w:rPr>
          <w:rFonts w:eastAsia="Times New Roman" w:cs="Arial"/>
          <w:sz w:val="24"/>
          <w:szCs w:val="24"/>
          <w:lang w:val="es-ES" w:eastAsia="es-ES"/>
        </w:rPr>
        <w:t>Dicha declaración se extiende para ser presentada</w:t>
      </w:r>
      <w:r w:rsidR="00517A08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EA7EB0">
        <w:rPr>
          <w:rFonts w:eastAsia="Times New Roman" w:cs="Arial"/>
          <w:sz w:val="24"/>
          <w:szCs w:val="24"/>
          <w:lang w:val="es-ES" w:eastAsia="es-ES"/>
        </w:rPr>
        <w:t>ante el Programa previamente citado</w:t>
      </w:r>
      <w:r w:rsidR="006E2CAC">
        <w:rPr>
          <w:rFonts w:eastAsia="Times New Roman" w:cs="Arial"/>
          <w:sz w:val="24"/>
          <w:szCs w:val="24"/>
          <w:lang w:val="es-ES" w:eastAsia="es-ES"/>
        </w:rPr>
        <w:t>, en el mar</w:t>
      </w:r>
      <w:r w:rsidR="00C4664C">
        <w:rPr>
          <w:rFonts w:eastAsia="Times New Roman" w:cs="Arial"/>
          <w:sz w:val="24"/>
          <w:szCs w:val="24"/>
          <w:lang w:val="es-ES" w:eastAsia="es-ES"/>
        </w:rPr>
        <w:t>co del proceso de admisión 20</w:t>
      </w:r>
      <w:r w:rsidR="004A0C22">
        <w:rPr>
          <w:rFonts w:eastAsia="Times New Roman" w:cs="Arial"/>
          <w:sz w:val="24"/>
          <w:szCs w:val="24"/>
          <w:lang w:val="es-ES" w:eastAsia="es-ES"/>
        </w:rPr>
        <w:t>2</w:t>
      </w:r>
      <w:r w:rsidR="005927FC">
        <w:rPr>
          <w:rFonts w:eastAsia="Times New Roman" w:cs="Arial"/>
          <w:sz w:val="24"/>
          <w:szCs w:val="24"/>
          <w:lang w:val="es-ES" w:eastAsia="es-ES"/>
        </w:rPr>
        <w:t>6</w:t>
      </w:r>
      <w:bookmarkStart w:id="0" w:name="_GoBack"/>
      <w:bookmarkEnd w:id="0"/>
      <w:r w:rsidR="00C4664C">
        <w:rPr>
          <w:rFonts w:eastAsia="Times New Roman" w:cs="Arial"/>
          <w:sz w:val="24"/>
          <w:szCs w:val="24"/>
          <w:lang w:val="es-ES" w:eastAsia="es-ES"/>
        </w:rPr>
        <w:t xml:space="preserve"> </w:t>
      </w:r>
      <w:r w:rsidR="00D45555">
        <w:rPr>
          <w:rFonts w:eastAsia="Times New Roman" w:cs="Arial"/>
          <w:sz w:val="24"/>
          <w:szCs w:val="24"/>
          <w:lang w:val="es-ES" w:eastAsia="es-ES"/>
        </w:rPr>
        <w:t>de dicho programa.</w:t>
      </w:r>
    </w:p>
    <w:p w14:paraId="5ED3129E" w14:textId="77777777" w:rsidR="00D45555" w:rsidRDefault="00D45555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627E31D4" w14:textId="77777777" w:rsidR="00D45555" w:rsidRPr="00673909" w:rsidRDefault="00D45555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1E4A8A94" w14:textId="77777777" w:rsidR="00673909" w:rsidRPr="00673909" w:rsidRDefault="00673909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2CB30D35" w14:textId="77777777" w:rsidR="00D45555" w:rsidRDefault="00D45555" w:rsidP="00D45555">
      <w:pPr>
        <w:spacing w:after="0" w:line="300" w:lineRule="auto"/>
        <w:jc w:val="right"/>
        <w:rPr>
          <w:rFonts w:eastAsia="Times New Roman" w:cs="Arial"/>
          <w:sz w:val="24"/>
          <w:szCs w:val="24"/>
          <w:lang w:val="es-ES" w:eastAsia="es-ES"/>
        </w:rPr>
      </w:pPr>
    </w:p>
    <w:p w14:paraId="6C0E81FE" w14:textId="77777777" w:rsidR="00673909" w:rsidRPr="00673909" w:rsidRDefault="00D45555" w:rsidP="00D45555">
      <w:pPr>
        <w:spacing w:after="0" w:line="300" w:lineRule="auto"/>
        <w:jc w:val="right"/>
        <w:rPr>
          <w:rFonts w:eastAsia="Times New Roman" w:cs="Arial"/>
          <w:sz w:val="24"/>
          <w:szCs w:val="24"/>
          <w:lang w:val="es-ES" w:eastAsia="es-ES"/>
        </w:rPr>
      </w:pPr>
      <w:r>
        <w:rPr>
          <w:rFonts w:eastAsia="Times New Roman" w:cs="Arial"/>
          <w:sz w:val="24"/>
          <w:szCs w:val="24"/>
          <w:lang w:val="es-ES" w:eastAsia="es-ES"/>
        </w:rPr>
        <w:t>Nombre y Firma</w:t>
      </w:r>
    </w:p>
    <w:p w14:paraId="039DE204" w14:textId="77777777" w:rsidR="00673909" w:rsidRPr="00673909" w:rsidRDefault="00673909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5AF466ED" w14:textId="77777777" w:rsidR="00673909" w:rsidRPr="00673909" w:rsidRDefault="00673909" w:rsidP="00EC0E22">
      <w:pPr>
        <w:spacing w:after="0" w:line="300" w:lineRule="auto"/>
        <w:jc w:val="both"/>
        <w:rPr>
          <w:rFonts w:eastAsia="Times New Roman" w:cs="Arial"/>
          <w:sz w:val="24"/>
          <w:szCs w:val="24"/>
          <w:lang w:val="es-ES" w:eastAsia="es-ES"/>
        </w:rPr>
      </w:pPr>
    </w:p>
    <w:p w14:paraId="6D1D8A21" w14:textId="28E914A1" w:rsidR="00673909" w:rsidRPr="00673909" w:rsidRDefault="00F04BD1" w:rsidP="00EC0E22">
      <w:pPr>
        <w:spacing w:after="0" w:line="300" w:lineRule="auto"/>
        <w:jc w:val="right"/>
        <w:rPr>
          <w:rFonts w:eastAsia="Times New Roman" w:cs="Arial"/>
          <w:sz w:val="24"/>
          <w:szCs w:val="24"/>
          <w:lang w:val="es-ES" w:eastAsia="es-ES"/>
        </w:rPr>
      </w:pPr>
      <w:r>
        <w:rPr>
          <w:rFonts w:eastAsia="Times New Roman" w:cs="Arial"/>
          <w:sz w:val="24"/>
          <w:szCs w:val="24"/>
          <w:lang w:val="es-ES" w:eastAsia="es-ES"/>
        </w:rPr>
        <w:t>Valparaíso</w:t>
      </w:r>
      <w:r w:rsidR="00913E09">
        <w:rPr>
          <w:rFonts w:eastAsia="Times New Roman" w:cs="Arial"/>
          <w:sz w:val="24"/>
          <w:szCs w:val="24"/>
          <w:lang w:val="es-ES" w:eastAsia="es-ES"/>
        </w:rPr>
        <w:t xml:space="preserve">, </w:t>
      </w:r>
      <w:r w:rsidR="00BB1324">
        <w:rPr>
          <w:rFonts w:eastAsia="Times New Roman" w:cs="Arial"/>
          <w:sz w:val="24"/>
          <w:szCs w:val="24"/>
          <w:lang w:val="es-ES" w:eastAsia="es-ES"/>
        </w:rPr>
        <w:t>……………………………</w:t>
      </w:r>
      <w:proofErr w:type="gramStart"/>
      <w:r w:rsidR="00BB1324">
        <w:rPr>
          <w:rFonts w:eastAsia="Times New Roman" w:cs="Arial"/>
          <w:sz w:val="24"/>
          <w:szCs w:val="24"/>
          <w:lang w:val="es-ES" w:eastAsia="es-ES"/>
        </w:rPr>
        <w:t>…….</w:t>
      </w:r>
      <w:proofErr w:type="gramEnd"/>
      <w:r w:rsidR="00BB1324">
        <w:rPr>
          <w:rFonts w:eastAsia="Times New Roman" w:cs="Arial"/>
          <w:sz w:val="24"/>
          <w:szCs w:val="24"/>
          <w:lang w:val="es-ES" w:eastAsia="es-ES"/>
        </w:rPr>
        <w:t>.</w:t>
      </w:r>
    </w:p>
    <w:p w14:paraId="214913BE" w14:textId="77777777" w:rsidR="00BA6DD1" w:rsidRDefault="00BA6DD1" w:rsidP="00C769A9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sectPr w:rsidR="00BA6DD1" w:rsidSect="00441C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245" w:right="1418" w:bottom="284" w:left="1701" w:header="284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7C6D8" w14:textId="77777777" w:rsidR="00577508" w:rsidRDefault="00577508">
      <w:r>
        <w:separator/>
      </w:r>
    </w:p>
  </w:endnote>
  <w:endnote w:type="continuationSeparator" w:id="0">
    <w:p w14:paraId="780C0CCD" w14:textId="77777777" w:rsidR="00577508" w:rsidRDefault="0057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Light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EB13A" w14:textId="77777777" w:rsidR="00896BC4" w:rsidRDefault="00896B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5C948" w14:textId="77777777" w:rsidR="00224E2D" w:rsidRDefault="00224E2D">
    <w:pPr>
      <w:pStyle w:val="Piedepgina"/>
    </w:pPr>
  </w:p>
  <w:p w14:paraId="62679C41" w14:textId="77777777" w:rsidR="00224E2D" w:rsidRDefault="00224E2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EAA29" w14:textId="77777777" w:rsidR="00896BC4" w:rsidRDefault="00896B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D7CFC" w14:textId="77777777" w:rsidR="00577508" w:rsidRDefault="00577508">
      <w:r>
        <w:separator/>
      </w:r>
    </w:p>
  </w:footnote>
  <w:footnote w:type="continuationSeparator" w:id="0">
    <w:p w14:paraId="0DA59B87" w14:textId="77777777" w:rsidR="00577508" w:rsidRDefault="00577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C23D8" w14:textId="77777777" w:rsidR="00896BC4" w:rsidRDefault="00896B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B638B" w14:textId="65413EC0" w:rsidR="00224E2D" w:rsidRPr="00EE4425" w:rsidRDefault="00224E2D" w:rsidP="00642206">
    <w:pPr>
      <w:pStyle w:val="Encabezado"/>
      <w:jc w:val="right"/>
      <w:rPr>
        <w:sz w:val="10"/>
        <w:szCs w:val="10"/>
      </w:rPr>
    </w:pPr>
  </w:p>
  <w:p w14:paraId="1E86CC60" w14:textId="1B09E274" w:rsidR="00224E2D" w:rsidRDefault="00224E2D" w:rsidP="00642206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98DBF" w14:textId="77777777" w:rsidR="00896BC4" w:rsidRDefault="00896B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A58DD"/>
    <w:multiLevelType w:val="hybridMultilevel"/>
    <w:tmpl w:val="0E52BC26"/>
    <w:lvl w:ilvl="0" w:tplc="697AF9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6C35D1"/>
    <w:multiLevelType w:val="hybridMultilevel"/>
    <w:tmpl w:val="F0AC8F00"/>
    <w:lvl w:ilvl="0" w:tplc="8E0A9732"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5130628D"/>
    <w:multiLevelType w:val="hybridMultilevel"/>
    <w:tmpl w:val="E9E231AA"/>
    <w:lvl w:ilvl="0" w:tplc="CAAE2992">
      <w:numFmt w:val="bullet"/>
      <w:lvlText w:val="-"/>
      <w:lvlJc w:val="left"/>
      <w:pPr>
        <w:tabs>
          <w:tab w:val="num" w:pos="927"/>
        </w:tabs>
        <w:ind w:left="927" w:hanging="567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DE"/>
    <w:rsid w:val="00001E7C"/>
    <w:rsid w:val="0000236A"/>
    <w:rsid w:val="00044E31"/>
    <w:rsid w:val="00077E94"/>
    <w:rsid w:val="000A69D4"/>
    <w:rsid w:val="000B2910"/>
    <w:rsid w:val="000B321A"/>
    <w:rsid w:val="000C0314"/>
    <w:rsid w:val="000D49B5"/>
    <w:rsid w:val="000D61E5"/>
    <w:rsid w:val="000E37AA"/>
    <w:rsid w:val="000F1578"/>
    <w:rsid w:val="000F4DFA"/>
    <w:rsid w:val="00101FAA"/>
    <w:rsid w:val="00114911"/>
    <w:rsid w:val="00124D23"/>
    <w:rsid w:val="00131E11"/>
    <w:rsid w:val="00142D0A"/>
    <w:rsid w:val="00146E63"/>
    <w:rsid w:val="0015260C"/>
    <w:rsid w:val="00152918"/>
    <w:rsid w:val="00153C91"/>
    <w:rsid w:val="00171B1E"/>
    <w:rsid w:val="00183BDE"/>
    <w:rsid w:val="00190779"/>
    <w:rsid w:val="00193C63"/>
    <w:rsid w:val="001A71DA"/>
    <w:rsid w:val="001B6F2C"/>
    <w:rsid w:val="001D2B3F"/>
    <w:rsid w:val="001E08AC"/>
    <w:rsid w:val="002077DA"/>
    <w:rsid w:val="00210A8D"/>
    <w:rsid w:val="00220708"/>
    <w:rsid w:val="00222DD6"/>
    <w:rsid w:val="00224E2D"/>
    <w:rsid w:val="00244795"/>
    <w:rsid w:val="00250668"/>
    <w:rsid w:val="002607B7"/>
    <w:rsid w:val="0029213D"/>
    <w:rsid w:val="00296E36"/>
    <w:rsid w:val="002A2D58"/>
    <w:rsid w:val="002B52E8"/>
    <w:rsid w:val="002C289F"/>
    <w:rsid w:val="002D1ED9"/>
    <w:rsid w:val="002E1FD2"/>
    <w:rsid w:val="00366D7E"/>
    <w:rsid w:val="003709E4"/>
    <w:rsid w:val="003842CB"/>
    <w:rsid w:val="003932BE"/>
    <w:rsid w:val="003B61D1"/>
    <w:rsid w:val="003C4BB4"/>
    <w:rsid w:val="003D1243"/>
    <w:rsid w:val="003F6C06"/>
    <w:rsid w:val="004371CD"/>
    <w:rsid w:val="00441C05"/>
    <w:rsid w:val="004524FC"/>
    <w:rsid w:val="00457F33"/>
    <w:rsid w:val="004604CD"/>
    <w:rsid w:val="00461F46"/>
    <w:rsid w:val="004661CF"/>
    <w:rsid w:val="0047039E"/>
    <w:rsid w:val="004820A2"/>
    <w:rsid w:val="004851C9"/>
    <w:rsid w:val="004A0C22"/>
    <w:rsid w:val="004B2B1E"/>
    <w:rsid w:val="004B515B"/>
    <w:rsid w:val="004D15B9"/>
    <w:rsid w:val="005169E0"/>
    <w:rsid w:val="00517A08"/>
    <w:rsid w:val="00523BB0"/>
    <w:rsid w:val="00530E72"/>
    <w:rsid w:val="005405F9"/>
    <w:rsid w:val="005529F0"/>
    <w:rsid w:val="00556EFE"/>
    <w:rsid w:val="00577508"/>
    <w:rsid w:val="005927FC"/>
    <w:rsid w:val="005A2FF3"/>
    <w:rsid w:val="005D44EC"/>
    <w:rsid w:val="005D4CE9"/>
    <w:rsid w:val="005D63C2"/>
    <w:rsid w:val="005F34AE"/>
    <w:rsid w:val="006275A5"/>
    <w:rsid w:val="00632555"/>
    <w:rsid w:val="00636CF0"/>
    <w:rsid w:val="00642206"/>
    <w:rsid w:val="00646E67"/>
    <w:rsid w:val="00670C2A"/>
    <w:rsid w:val="00673909"/>
    <w:rsid w:val="006931D4"/>
    <w:rsid w:val="006A1F50"/>
    <w:rsid w:val="006B41A5"/>
    <w:rsid w:val="006C43DE"/>
    <w:rsid w:val="006C5AF1"/>
    <w:rsid w:val="006D78B1"/>
    <w:rsid w:val="006E2CAC"/>
    <w:rsid w:val="006F5C3F"/>
    <w:rsid w:val="006F5D22"/>
    <w:rsid w:val="006F7A4C"/>
    <w:rsid w:val="00716D35"/>
    <w:rsid w:val="007362D8"/>
    <w:rsid w:val="007462DE"/>
    <w:rsid w:val="007557B0"/>
    <w:rsid w:val="00777C3A"/>
    <w:rsid w:val="0079194C"/>
    <w:rsid w:val="007B2B19"/>
    <w:rsid w:val="007C09ED"/>
    <w:rsid w:val="008048A2"/>
    <w:rsid w:val="0080737D"/>
    <w:rsid w:val="0083177F"/>
    <w:rsid w:val="00841EFE"/>
    <w:rsid w:val="0085001F"/>
    <w:rsid w:val="00852B6E"/>
    <w:rsid w:val="00852D7E"/>
    <w:rsid w:val="00854247"/>
    <w:rsid w:val="00867A14"/>
    <w:rsid w:val="00871921"/>
    <w:rsid w:val="008827A4"/>
    <w:rsid w:val="008867D3"/>
    <w:rsid w:val="00891608"/>
    <w:rsid w:val="00896BC4"/>
    <w:rsid w:val="008A6E7D"/>
    <w:rsid w:val="008C43DC"/>
    <w:rsid w:val="00901427"/>
    <w:rsid w:val="009022E7"/>
    <w:rsid w:val="0090591C"/>
    <w:rsid w:val="00913E09"/>
    <w:rsid w:val="00926189"/>
    <w:rsid w:val="00950FA6"/>
    <w:rsid w:val="00952398"/>
    <w:rsid w:val="00963D7C"/>
    <w:rsid w:val="00967DA8"/>
    <w:rsid w:val="00973B0A"/>
    <w:rsid w:val="00974B99"/>
    <w:rsid w:val="009811C6"/>
    <w:rsid w:val="009A0A21"/>
    <w:rsid w:val="009A200C"/>
    <w:rsid w:val="009C24F1"/>
    <w:rsid w:val="00A032B3"/>
    <w:rsid w:val="00A636E8"/>
    <w:rsid w:val="00A9747D"/>
    <w:rsid w:val="00AA7F78"/>
    <w:rsid w:val="00AE6052"/>
    <w:rsid w:val="00B02947"/>
    <w:rsid w:val="00B05DCA"/>
    <w:rsid w:val="00B15DF2"/>
    <w:rsid w:val="00B21968"/>
    <w:rsid w:val="00B41538"/>
    <w:rsid w:val="00B45A88"/>
    <w:rsid w:val="00B62790"/>
    <w:rsid w:val="00B62C09"/>
    <w:rsid w:val="00B635C2"/>
    <w:rsid w:val="00B65D92"/>
    <w:rsid w:val="00B7253D"/>
    <w:rsid w:val="00BA0C51"/>
    <w:rsid w:val="00BA6DD1"/>
    <w:rsid w:val="00BB1324"/>
    <w:rsid w:val="00BB7C1B"/>
    <w:rsid w:val="00BE3C72"/>
    <w:rsid w:val="00BE5D63"/>
    <w:rsid w:val="00BF3097"/>
    <w:rsid w:val="00C029B8"/>
    <w:rsid w:val="00C154DF"/>
    <w:rsid w:val="00C4664C"/>
    <w:rsid w:val="00C64619"/>
    <w:rsid w:val="00C7137D"/>
    <w:rsid w:val="00C751AD"/>
    <w:rsid w:val="00C769A9"/>
    <w:rsid w:val="00CA689E"/>
    <w:rsid w:val="00CB3D53"/>
    <w:rsid w:val="00CC1630"/>
    <w:rsid w:val="00CD0DE3"/>
    <w:rsid w:val="00CF2771"/>
    <w:rsid w:val="00CF6D3D"/>
    <w:rsid w:val="00D15DAC"/>
    <w:rsid w:val="00D17537"/>
    <w:rsid w:val="00D2239D"/>
    <w:rsid w:val="00D22744"/>
    <w:rsid w:val="00D2354B"/>
    <w:rsid w:val="00D37EC2"/>
    <w:rsid w:val="00D45555"/>
    <w:rsid w:val="00D53FC0"/>
    <w:rsid w:val="00D64CB5"/>
    <w:rsid w:val="00D66804"/>
    <w:rsid w:val="00D6728C"/>
    <w:rsid w:val="00D72E06"/>
    <w:rsid w:val="00D75D11"/>
    <w:rsid w:val="00D8628C"/>
    <w:rsid w:val="00D93883"/>
    <w:rsid w:val="00DB3CA9"/>
    <w:rsid w:val="00DD527B"/>
    <w:rsid w:val="00E14697"/>
    <w:rsid w:val="00E33719"/>
    <w:rsid w:val="00E36A5A"/>
    <w:rsid w:val="00E64936"/>
    <w:rsid w:val="00E83E51"/>
    <w:rsid w:val="00EA7EB0"/>
    <w:rsid w:val="00EB3BD0"/>
    <w:rsid w:val="00EC0E22"/>
    <w:rsid w:val="00EC17A0"/>
    <w:rsid w:val="00EC7CEA"/>
    <w:rsid w:val="00ED1E25"/>
    <w:rsid w:val="00EE2AA8"/>
    <w:rsid w:val="00EE4425"/>
    <w:rsid w:val="00F04BD1"/>
    <w:rsid w:val="00F2162C"/>
    <w:rsid w:val="00F35574"/>
    <w:rsid w:val="00F46F38"/>
    <w:rsid w:val="00F64D10"/>
    <w:rsid w:val="00F65C1F"/>
    <w:rsid w:val="00F853D7"/>
    <w:rsid w:val="00FB0325"/>
    <w:rsid w:val="00FF1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1BFF72"/>
  <w15:docId w15:val="{E321E198-41EC-41B7-8CDD-2CEB3645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3C7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paragraph" w:styleId="Ttulo1">
    <w:name w:val="heading 1"/>
    <w:basedOn w:val="Normal"/>
    <w:next w:val="Normal"/>
    <w:qFormat/>
    <w:rsid w:val="00077E94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qFormat/>
    <w:rsid w:val="00077E9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415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nhideWhenUsed/>
    <w:qFormat/>
    <w:rsid w:val="009A0A2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9A0A2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22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E6493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E6493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semiHidden/>
    <w:rsid w:val="00A9747D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qFormat/>
    <w:rsid w:val="00077E94"/>
    <w:pPr>
      <w:spacing w:after="0" w:line="240" w:lineRule="auto"/>
      <w:jc w:val="center"/>
    </w:pPr>
    <w:rPr>
      <w:rFonts w:ascii="Arial" w:eastAsia="Times New Roman" w:hAnsi="Arial" w:cs="Times New Roman"/>
      <w:b/>
      <w:bCs/>
      <w:color w:val="000000"/>
      <w:sz w:val="20"/>
      <w:szCs w:val="20"/>
      <w:u w:val="single"/>
      <w:lang w:val="es-ES" w:eastAsia="es-ES"/>
    </w:rPr>
  </w:style>
  <w:style w:type="paragraph" w:styleId="NormalWeb">
    <w:name w:val="Normal (Web)"/>
    <w:basedOn w:val="Normal"/>
    <w:uiPriority w:val="99"/>
    <w:unhideWhenUsed/>
    <w:rsid w:val="001D2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semiHidden/>
    <w:rsid w:val="00B415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extoindependiente">
    <w:name w:val="Body Text"/>
    <w:basedOn w:val="Normal"/>
    <w:link w:val="TextoindependienteCar"/>
    <w:rsid w:val="00B41538"/>
    <w:pPr>
      <w:spacing w:after="0" w:line="240" w:lineRule="auto"/>
      <w:jc w:val="both"/>
    </w:pPr>
    <w:rPr>
      <w:rFonts w:ascii="Bookman Old Style" w:eastAsia="Times New Roman" w:hAnsi="Bookman Old Style" w:cs="Times New Roman"/>
      <w:i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41538"/>
    <w:rPr>
      <w:rFonts w:ascii="Bookman Old Style" w:hAnsi="Bookman Old Style"/>
      <w:i/>
      <w:sz w:val="24"/>
    </w:rPr>
  </w:style>
  <w:style w:type="character" w:customStyle="1" w:styleId="Ttulo4Car">
    <w:name w:val="Título 4 Car"/>
    <w:basedOn w:val="Fuentedeprrafopredeter"/>
    <w:link w:val="Ttulo4"/>
    <w:rsid w:val="009A0A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tulo5Car">
    <w:name w:val="Título 5 Car"/>
    <w:basedOn w:val="Fuentedeprrafopredeter"/>
    <w:link w:val="Ttulo5"/>
    <w:semiHidden/>
    <w:rsid w:val="009A0A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tulo">
    <w:name w:val="Subtitle"/>
    <w:basedOn w:val="Normal"/>
    <w:link w:val="SubttuloCar"/>
    <w:qFormat/>
    <w:rsid w:val="009A0A2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9A0A21"/>
    <w:rPr>
      <w:rFonts w:ascii="Arial" w:hAnsi="Arial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31D4"/>
    <w:rPr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4371CD"/>
    <w:rPr>
      <w:b/>
      <w:bCs/>
    </w:rPr>
  </w:style>
  <w:style w:type="character" w:styleId="Hipervnculo">
    <w:name w:val="Hyperlink"/>
    <w:basedOn w:val="Fuentedeprrafopredeter"/>
    <w:uiPriority w:val="99"/>
    <w:rsid w:val="004371CD"/>
    <w:rPr>
      <w:color w:val="0000FF"/>
      <w:u w:val="single"/>
    </w:rPr>
  </w:style>
  <w:style w:type="character" w:customStyle="1" w:styleId="abrev">
    <w:name w:val="abrev"/>
    <w:basedOn w:val="Fuentedeprrafopredeter"/>
    <w:rsid w:val="004371CD"/>
  </w:style>
  <w:style w:type="character" w:customStyle="1" w:styleId="iconovisto">
    <w:name w:val="iconovisto"/>
    <w:basedOn w:val="Fuentedeprrafopredeter"/>
    <w:rsid w:val="004371CD"/>
  </w:style>
  <w:style w:type="paragraph" w:styleId="Prrafodelista">
    <w:name w:val="List Paragraph"/>
    <w:basedOn w:val="Normal"/>
    <w:uiPriority w:val="34"/>
    <w:rsid w:val="00FF1175"/>
    <w:pPr>
      <w:spacing w:after="0" w:line="240" w:lineRule="auto"/>
      <w:ind w:left="720"/>
      <w:contextualSpacing/>
      <w:jc w:val="both"/>
    </w:pPr>
    <w:rPr>
      <w:rFonts w:ascii="Source Sans Pro Light" w:eastAsia="Times New Roman" w:hAnsi="Source Sans Pro Light" w:cs="Times New Roman"/>
      <w:sz w:val="20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C769A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769A9"/>
    <w:rPr>
      <w:rFonts w:asciiTheme="minorHAnsi" w:eastAsiaTheme="minorHAnsi" w:hAnsiTheme="minorHAnsi" w:cstheme="minorBidi"/>
      <w:sz w:val="22"/>
      <w:szCs w:val="22"/>
      <w:lang w:val="es-C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4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ol\Pictures\Documents\marisol\Imagen%20Corporativa_archivos\doc_fac_carta_color.U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6C24F-DABE-4A4F-959F-42A97604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doc_fac_carta_color.UA.dot</Template>
  <TotalTime>0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</vt:lpstr>
    </vt:vector>
  </TitlesOfParts>
  <Company>m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</dc:title>
  <dc:creator>MARISOL</dc:creator>
  <cp:lastModifiedBy>Gigabyte IMA 21</cp:lastModifiedBy>
  <cp:revision>2</cp:revision>
  <cp:lastPrinted>2014-11-04T20:17:00Z</cp:lastPrinted>
  <dcterms:created xsi:type="dcterms:W3CDTF">2025-07-10T19:27:00Z</dcterms:created>
  <dcterms:modified xsi:type="dcterms:W3CDTF">2025-07-10T19:27:00Z</dcterms:modified>
</cp:coreProperties>
</file>