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3A926" w14:textId="1E0515E2" w:rsidR="00E41BF9" w:rsidRPr="00E41BF9" w:rsidRDefault="00E41BF9" w:rsidP="00E41BF9">
      <w:pPr>
        <w:jc w:val="center"/>
        <w:rPr>
          <w:rFonts w:eastAsia="Cambria"/>
          <w:b/>
          <w:color w:val="365F91"/>
          <w:lang w:val="es-ES_tradnl"/>
        </w:rPr>
      </w:pPr>
      <w:r w:rsidRPr="00E41BF9">
        <w:rPr>
          <w:rFonts w:eastAsia="Cambria"/>
          <w:b/>
          <w:color w:val="365F91"/>
          <w:lang w:val="es-ES_tradnl"/>
        </w:rPr>
        <w:t>PROPUESTA DE TESIS</w:t>
      </w:r>
    </w:p>
    <w:p w14:paraId="44254190" w14:textId="7D2FF1D7" w:rsidR="00E41BF9" w:rsidRPr="00E41BF9" w:rsidRDefault="00E41BF9" w:rsidP="00E41BF9">
      <w:pPr>
        <w:jc w:val="center"/>
        <w:rPr>
          <w:rFonts w:eastAsia="Cambria"/>
          <w:b/>
          <w:color w:val="365F91"/>
          <w:lang w:val="es-ES_tradnl"/>
        </w:rPr>
      </w:pPr>
      <w:r w:rsidRPr="00E41BF9">
        <w:rPr>
          <w:rFonts w:eastAsia="Cambria"/>
          <w:b/>
          <w:color w:val="365F91"/>
          <w:lang w:val="es-ES_tradnl"/>
        </w:rPr>
        <w:t>PROGRAMA DE MAGÍSTER EN MATEMÁTICAS</w:t>
      </w:r>
    </w:p>
    <w:p w14:paraId="34ABC7FB" w14:textId="77777777" w:rsidR="00E41BF9" w:rsidRPr="00E41BF9" w:rsidRDefault="00E41BF9" w:rsidP="0080119A">
      <w:pPr>
        <w:jc w:val="center"/>
        <w:rPr>
          <w:b/>
          <w:bCs/>
          <w:sz w:val="22"/>
          <w:szCs w:val="22"/>
        </w:rPr>
      </w:pPr>
    </w:p>
    <w:p w14:paraId="105EBF46" w14:textId="476399F8" w:rsidR="0080119A" w:rsidRPr="008611A2" w:rsidRDefault="002A493E" w:rsidP="0080119A">
      <w:pPr>
        <w:spacing w:before="100" w:beforeAutospacing="1" w:after="100" w:afterAutospacing="1"/>
        <w:jc w:val="both"/>
        <w:rPr>
          <w:sz w:val="22"/>
          <w:szCs w:val="22"/>
          <w:lang w:val="es-CL"/>
        </w:rPr>
      </w:pPr>
      <w:r>
        <w:rPr>
          <w:color w:val="000000" w:themeColor="text1"/>
          <w:sz w:val="22"/>
          <w:szCs w:val="22"/>
          <w:lang w:bidi="es-ES"/>
        </w:rPr>
        <w:t>L</w:t>
      </w:r>
      <w:r w:rsidRPr="008611A2">
        <w:rPr>
          <w:color w:val="000000" w:themeColor="text1"/>
          <w:sz w:val="22"/>
          <w:szCs w:val="22"/>
          <w:lang w:bidi="es-ES"/>
        </w:rPr>
        <w:t>a propuesta de tesis</w:t>
      </w:r>
      <w:r>
        <w:rPr>
          <w:color w:val="000000" w:themeColor="text1"/>
          <w:sz w:val="22"/>
          <w:szCs w:val="22"/>
          <w:lang w:bidi="es-ES"/>
        </w:rPr>
        <w:t>,</w:t>
      </w:r>
      <w:r w:rsidRPr="008611A2">
        <w:rPr>
          <w:color w:val="000000" w:themeColor="text1"/>
          <w:sz w:val="22"/>
          <w:szCs w:val="22"/>
          <w:lang w:bidi="es-ES"/>
        </w:rPr>
        <w:t xml:space="preserve"> a ser desarrollada por el</w:t>
      </w:r>
      <w:r>
        <w:rPr>
          <w:color w:val="000000" w:themeColor="text1"/>
          <w:sz w:val="22"/>
          <w:szCs w:val="22"/>
          <w:lang w:bidi="es-ES"/>
        </w:rPr>
        <w:t>(la)</w:t>
      </w:r>
      <w:r w:rsidRPr="008611A2">
        <w:rPr>
          <w:color w:val="000000" w:themeColor="text1"/>
          <w:sz w:val="22"/>
          <w:szCs w:val="22"/>
          <w:lang w:bidi="es-ES"/>
        </w:rPr>
        <w:t xml:space="preserve"> </w:t>
      </w:r>
      <w:r>
        <w:rPr>
          <w:color w:val="000000" w:themeColor="text1"/>
          <w:sz w:val="22"/>
          <w:szCs w:val="22"/>
          <w:lang w:bidi="es-ES"/>
        </w:rPr>
        <w:t xml:space="preserve">estudiante con el apoyo de su profesor(a) guía, </w:t>
      </w:r>
      <w:r w:rsidRPr="008611A2">
        <w:rPr>
          <w:color w:val="000000" w:themeColor="text1"/>
          <w:sz w:val="22"/>
          <w:szCs w:val="22"/>
          <w:lang w:bidi="es-ES"/>
        </w:rPr>
        <w:t>deberá presentar</w:t>
      </w:r>
      <w:r>
        <w:rPr>
          <w:color w:val="000000" w:themeColor="text1"/>
          <w:sz w:val="22"/>
          <w:szCs w:val="22"/>
          <w:lang w:bidi="es-ES"/>
        </w:rPr>
        <w:t>se</w:t>
      </w:r>
      <w:r w:rsidRPr="008611A2">
        <w:rPr>
          <w:color w:val="000000" w:themeColor="text1"/>
          <w:sz w:val="22"/>
          <w:szCs w:val="22"/>
          <w:lang w:bidi="es-ES"/>
        </w:rPr>
        <w:t xml:space="preserve"> al Director del </w:t>
      </w:r>
      <w:r>
        <w:rPr>
          <w:color w:val="000000" w:themeColor="text1"/>
          <w:sz w:val="22"/>
          <w:szCs w:val="22"/>
          <w:lang w:bidi="es-ES"/>
        </w:rPr>
        <w:t>P</w:t>
      </w:r>
      <w:r w:rsidRPr="008611A2">
        <w:rPr>
          <w:color w:val="000000" w:themeColor="text1"/>
          <w:sz w:val="22"/>
          <w:szCs w:val="22"/>
          <w:lang w:bidi="es-ES"/>
        </w:rPr>
        <w:t>rograma</w:t>
      </w:r>
      <w:r>
        <w:rPr>
          <w:sz w:val="22"/>
          <w:szCs w:val="22"/>
        </w:rPr>
        <w:t xml:space="preserve"> </w:t>
      </w:r>
      <w:r w:rsidR="00E41BF9" w:rsidRPr="008611A2">
        <w:rPr>
          <w:sz w:val="22"/>
          <w:szCs w:val="22"/>
        </w:rPr>
        <w:t xml:space="preserve">previo a la inscripción del Trabajo de Tesis. </w:t>
      </w:r>
      <w:r w:rsidR="0080119A" w:rsidRPr="008611A2">
        <w:rPr>
          <w:sz w:val="22"/>
          <w:szCs w:val="22"/>
        </w:rPr>
        <w:t>El formato de entrega es el siguiente:</w:t>
      </w:r>
    </w:p>
    <w:p w14:paraId="1DDCA404" w14:textId="3C438A59" w:rsidR="0080119A" w:rsidRPr="00E41BF9" w:rsidRDefault="00E41BF9" w:rsidP="0080119A">
      <w:pPr>
        <w:spacing w:before="100" w:beforeAutospacing="1" w:after="100" w:afterAutospacing="1"/>
        <w:jc w:val="both"/>
        <w:rPr>
          <w:b/>
          <w:color w:val="4F81BD" w:themeColor="accent1"/>
          <w:sz w:val="22"/>
          <w:szCs w:val="22"/>
        </w:rPr>
      </w:pPr>
      <w:r w:rsidRPr="00E41BF9">
        <w:rPr>
          <w:rFonts w:eastAsia="Cambria"/>
          <w:b/>
          <w:color w:val="365F91"/>
          <w:lang w:val="es-ES_tradnl"/>
        </w:rPr>
        <w:t>Información General</w:t>
      </w:r>
      <w:r w:rsidR="0080119A" w:rsidRPr="00E41BF9">
        <w:rPr>
          <w:b/>
          <w:color w:val="4F81BD" w:themeColor="accent1"/>
          <w:sz w:val="22"/>
          <w:szCs w:val="22"/>
        </w:rPr>
        <w:t xml:space="preserve"> </w:t>
      </w:r>
    </w:p>
    <w:p w14:paraId="7FE4DE5B" w14:textId="6D8B24B4" w:rsidR="00E41BF9" w:rsidRPr="00E41BF9" w:rsidRDefault="00901202" w:rsidP="00E41BF9">
      <w:pPr>
        <w:ind w:firstLine="420"/>
        <w:jc w:val="both"/>
        <w:rPr>
          <w:rFonts w:eastAsia="Cambria"/>
          <w:lang w:val="es-ES_tradnl"/>
        </w:rPr>
      </w:pPr>
      <w:r>
        <w:rPr>
          <w:rFonts w:eastAsia="Cambria"/>
          <w:b/>
          <w:color w:val="365F91"/>
          <w:lang w:val="es-ES_tradnl"/>
        </w:rPr>
        <w:t>Título del Proyecto:</w:t>
      </w:r>
      <w:r w:rsidR="00E41BF9" w:rsidRPr="00E41BF9">
        <w:rPr>
          <w:rFonts w:eastAsia="Cambria"/>
          <w:b/>
          <w:color w:val="365F91"/>
          <w:lang w:val="es-ES_tradnl"/>
        </w:rPr>
        <w:tab/>
      </w:r>
      <w:r>
        <w:rPr>
          <w:rFonts w:eastAsia="Cambria"/>
          <w:b/>
          <w:color w:val="365F91"/>
          <w:lang w:val="es-ES_tradnl"/>
        </w:rPr>
        <w:tab/>
      </w:r>
      <w:r w:rsidR="001F1FE2" w:rsidRPr="001F1FE2">
        <w:rPr>
          <w:rFonts w:eastAsia="Cambria"/>
          <w:bCs/>
          <w:color w:val="000000" w:themeColor="text1"/>
          <w:lang w:val="es-ES_tradnl"/>
        </w:rPr>
        <w:t>Tesis</w:t>
      </w:r>
    </w:p>
    <w:p w14:paraId="0A335255" w14:textId="4BBED317" w:rsidR="00E41BF9" w:rsidRPr="001F1FE2" w:rsidRDefault="00901202" w:rsidP="00E41BF9">
      <w:pPr>
        <w:ind w:firstLine="420"/>
        <w:jc w:val="both"/>
        <w:rPr>
          <w:rFonts w:eastAsia="Cambria"/>
          <w:bCs/>
          <w:color w:val="000000" w:themeColor="text1"/>
          <w:lang w:val="es-ES_tradnl"/>
        </w:rPr>
      </w:pPr>
      <w:r>
        <w:rPr>
          <w:rFonts w:eastAsia="Cambria"/>
          <w:b/>
          <w:color w:val="365F91"/>
          <w:lang w:val="es-ES_tradnl"/>
        </w:rPr>
        <w:t>Línea de Investigación:</w:t>
      </w:r>
      <w:r w:rsidR="00E41BF9" w:rsidRPr="00E41BF9">
        <w:rPr>
          <w:rFonts w:eastAsia="Cambria"/>
          <w:b/>
          <w:color w:val="365F91"/>
          <w:lang w:val="es-ES_tradnl"/>
        </w:rPr>
        <w:tab/>
      </w:r>
      <w:r w:rsidR="00E41BF9" w:rsidRPr="00E41BF9">
        <w:rPr>
          <w:rFonts w:eastAsia="Cambria"/>
          <w:b/>
          <w:color w:val="365F91"/>
          <w:lang w:val="es-ES_tradnl"/>
        </w:rPr>
        <w:tab/>
      </w:r>
      <w:r w:rsidR="00E25FD4">
        <w:rPr>
          <w:rFonts w:eastAsia="Cambria"/>
          <w:bCs/>
          <w:color w:val="000000" w:themeColor="text1"/>
          <w:lang w:val="es-ES_tradnl"/>
        </w:rPr>
        <w:t>Línea Específica</w:t>
      </w:r>
    </w:p>
    <w:p w14:paraId="6DEA315C" w14:textId="45292B4C" w:rsidR="00E41BF9" w:rsidRPr="00E41BF9" w:rsidRDefault="00901202" w:rsidP="00E41BF9">
      <w:pPr>
        <w:ind w:firstLine="420"/>
        <w:jc w:val="both"/>
        <w:rPr>
          <w:rFonts w:eastAsia="Cambria"/>
          <w:lang w:val="es-ES_tradnl"/>
        </w:rPr>
      </w:pPr>
      <w:r>
        <w:rPr>
          <w:rFonts w:eastAsia="Cambria"/>
          <w:b/>
          <w:color w:val="365F91"/>
          <w:lang w:val="es-ES_tradnl"/>
        </w:rPr>
        <w:t>Nombr</w:t>
      </w:r>
      <w:r w:rsidR="00A13542">
        <w:rPr>
          <w:rFonts w:eastAsia="Cambria"/>
          <w:b/>
          <w:color w:val="365F91"/>
          <w:lang w:val="es-ES_tradnl"/>
        </w:rPr>
        <w:t>e</w:t>
      </w:r>
      <w:r>
        <w:rPr>
          <w:rFonts w:eastAsia="Cambria"/>
          <w:b/>
          <w:color w:val="365F91"/>
          <w:lang w:val="es-ES_tradnl"/>
        </w:rPr>
        <w:t xml:space="preserve"> del Alumno:</w:t>
      </w:r>
      <w:r>
        <w:rPr>
          <w:rFonts w:eastAsia="Cambria"/>
          <w:b/>
          <w:color w:val="365F91"/>
          <w:lang w:val="es-ES_tradnl"/>
        </w:rPr>
        <w:tab/>
      </w:r>
      <w:r>
        <w:rPr>
          <w:rFonts w:eastAsia="Cambria"/>
          <w:b/>
          <w:color w:val="365F91"/>
          <w:lang w:val="es-ES_tradnl"/>
        </w:rPr>
        <w:tab/>
      </w:r>
      <w:r w:rsidR="008611A2" w:rsidRPr="008611A2">
        <w:rPr>
          <w:rFonts w:eastAsia="Cambria"/>
          <w:bCs/>
          <w:color w:val="000000" w:themeColor="text1"/>
          <w:lang w:val="es-ES_tradnl"/>
        </w:rPr>
        <w:t>Estudiante</w:t>
      </w:r>
    </w:p>
    <w:p w14:paraId="4C749640" w14:textId="04FFE73D" w:rsidR="00E41BF9" w:rsidRPr="00E41BF9" w:rsidRDefault="00901202" w:rsidP="00E41BF9">
      <w:pPr>
        <w:ind w:firstLine="420"/>
        <w:jc w:val="both"/>
        <w:rPr>
          <w:rFonts w:eastAsia="Cambria"/>
          <w:lang w:val="es-ES_tradnl"/>
        </w:rPr>
      </w:pPr>
      <w:r>
        <w:rPr>
          <w:rFonts w:eastAsia="Cambria"/>
          <w:b/>
          <w:color w:val="365F91"/>
          <w:lang w:val="es-ES_tradnl"/>
        </w:rPr>
        <w:t>Nombre del Director de Tesis:</w:t>
      </w:r>
      <w:r>
        <w:rPr>
          <w:rFonts w:eastAsia="Cambria"/>
          <w:lang w:val="es-ES_tradnl"/>
        </w:rPr>
        <w:tab/>
      </w:r>
      <w:r w:rsidR="008611A2">
        <w:rPr>
          <w:rFonts w:eastAsia="Cambria"/>
          <w:lang w:val="es-ES_tradnl"/>
        </w:rPr>
        <w:t>Guía</w:t>
      </w:r>
    </w:p>
    <w:p w14:paraId="2FB4EA98" w14:textId="57BAAFDF" w:rsidR="00E41BF9" w:rsidRPr="00E41BF9" w:rsidRDefault="00901202" w:rsidP="00E41BF9">
      <w:pPr>
        <w:ind w:firstLine="420"/>
        <w:jc w:val="both"/>
        <w:rPr>
          <w:rFonts w:eastAsia="Cambria"/>
          <w:lang w:val="es-ES_tradnl"/>
        </w:rPr>
      </w:pPr>
      <w:r>
        <w:rPr>
          <w:rFonts w:eastAsia="Cambria"/>
          <w:b/>
          <w:color w:val="365F91"/>
          <w:lang w:val="es-ES_tradnl"/>
        </w:rPr>
        <w:t>Fecha</w:t>
      </w:r>
      <w:r w:rsidR="00E41BF9" w:rsidRPr="00E41BF9">
        <w:rPr>
          <w:rFonts w:eastAsia="Cambria"/>
          <w:b/>
          <w:color w:val="365F91"/>
          <w:lang w:val="es-ES_tradnl"/>
        </w:rPr>
        <w:t>:</w:t>
      </w:r>
      <w:r w:rsidR="00E41BF9" w:rsidRPr="00E41BF9">
        <w:rPr>
          <w:rFonts w:eastAsia="Cambria"/>
          <w:lang w:val="es-ES_tradnl"/>
        </w:rPr>
        <w:t xml:space="preserve"> </w:t>
      </w:r>
      <w:r>
        <w:rPr>
          <w:rFonts w:eastAsia="Cambria"/>
          <w:lang w:val="es-ES_tradnl"/>
        </w:rPr>
        <w:tab/>
      </w:r>
      <w:r>
        <w:rPr>
          <w:rFonts w:eastAsia="Cambria"/>
          <w:lang w:val="es-ES_tradnl"/>
        </w:rPr>
        <w:tab/>
      </w:r>
      <w:r>
        <w:rPr>
          <w:rFonts w:eastAsia="Cambria"/>
          <w:lang w:val="es-ES_tradnl"/>
        </w:rPr>
        <w:tab/>
      </w:r>
      <w:r>
        <w:rPr>
          <w:rFonts w:eastAsia="Cambria"/>
          <w:lang w:val="es-ES_tradnl"/>
        </w:rPr>
        <w:tab/>
      </w:r>
      <w:r w:rsidR="008611A2">
        <w:rPr>
          <w:rFonts w:eastAsia="Cambria"/>
          <w:lang w:val="es-ES_tradnl"/>
        </w:rPr>
        <w:t>DD/MM/202X</w:t>
      </w:r>
    </w:p>
    <w:p w14:paraId="0339A6B9" w14:textId="5702DCB9" w:rsidR="0080119A" w:rsidRPr="00E82FFC" w:rsidRDefault="00E82FFC" w:rsidP="0080119A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E41BF9">
        <w:rPr>
          <w:rFonts w:eastAsia="Cambria"/>
          <w:b/>
          <w:color w:val="365F91"/>
          <w:lang w:val="es-ES_tradnl"/>
        </w:rPr>
        <w:t xml:space="preserve">Información </w:t>
      </w:r>
      <w:r>
        <w:rPr>
          <w:rFonts w:eastAsia="Cambria"/>
          <w:b/>
          <w:color w:val="365F91"/>
          <w:lang w:val="es-ES_tradnl"/>
        </w:rPr>
        <w:t>Científica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318"/>
      </w:tblGrid>
      <w:tr w:rsidR="0080119A" w:rsidRPr="00E82FFC" w14:paraId="168DADB4" w14:textId="77777777" w:rsidTr="00136D8F">
        <w:tc>
          <w:tcPr>
            <w:tcW w:w="2660" w:type="dxa"/>
          </w:tcPr>
          <w:p w14:paraId="55BDCC24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  <w:r w:rsidRPr="00E82FFC">
              <w:rPr>
                <w:sz w:val="22"/>
                <w:szCs w:val="22"/>
              </w:rPr>
              <w:t>Resumen (</w:t>
            </w:r>
            <w:proofErr w:type="spellStart"/>
            <w:r w:rsidRPr="00E82FFC">
              <w:rPr>
                <w:sz w:val="22"/>
                <w:szCs w:val="22"/>
              </w:rPr>
              <w:t>Abstract</w:t>
            </w:r>
            <w:proofErr w:type="spellEnd"/>
            <w:r w:rsidRPr="00E82FFC">
              <w:rPr>
                <w:sz w:val="22"/>
                <w:szCs w:val="22"/>
              </w:rPr>
              <w:t>)</w:t>
            </w:r>
          </w:p>
        </w:tc>
        <w:tc>
          <w:tcPr>
            <w:tcW w:w="6318" w:type="dxa"/>
          </w:tcPr>
          <w:p w14:paraId="6D4D5F1D" w14:textId="3CC7813C" w:rsidR="0080119A" w:rsidRPr="00E82FFC" w:rsidRDefault="004C5BF9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  <w:r>
              <w:rPr>
                <w:sz w:val="20"/>
                <w:szCs w:val="20"/>
                <w:lang w:val="es-CL"/>
              </w:rPr>
              <w:t>Máximo 200 palabras.</w:t>
            </w:r>
          </w:p>
          <w:p w14:paraId="4C46CACE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  <w:p w14:paraId="52DF10A2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  <w:p w14:paraId="528E01D9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  <w:p w14:paraId="2CE9CA5C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  <w:p w14:paraId="2004EDD0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  <w:p w14:paraId="7823F57D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</w:tc>
      </w:tr>
      <w:tr w:rsidR="0080119A" w:rsidRPr="001F2B14" w14:paraId="04070B73" w14:textId="77777777" w:rsidTr="00136D8F">
        <w:tc>
          <w:tcPr>
            <w:tcW w:w="2660" w:type="dxa"/>
          </w:tcPr>
          <w:p w14:paraId="544D9E71" w14:textId="77777777" w:rsidR="0080119A" w:rsidRPr="00E82FFC" w:rsidRDefault="0080119A" w:rsidP="00136D8F">
            <w:pPr>
              <w:spacing w:before="100" w:beforeAutospacing="1" w:after="100" w:afterAutospacing="1"/>
              <w:rPr>
                <w:sz w:val="22"/>
                <w:szCs w:val="22"/>
                <w:lang w:val="en-US"/>
              </w:rPr>
            </w:pPr>
            <w:r w:rsidRPr="00E82FFC">
              <w:rPr>
                <w:sz w:val="22"/>
                <w:szCs w:val="22"/>
                <w:lang w:val="en-US"/>
              </w:rPr>
              <w:t xml:space="preserve">Mathematics Subject Classification </w:t>
            </w:r>
          </w:p>
          <w:p w14:paraId="40C43CE7" w14:textId="77777777" w:rsidR="0080119A" w:rsidRPr="00E82FFC" w:rsidRDefault="0080119A" w:rsidP="00136D8F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 w:rsidRPr="00E82FFC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E82FFC">
              <w:rPr>
                <w:sz w:val="22"/>
                <w:szCs w:val="22"/>
                <w:lang w:val="en-US"/>
              </w:rPr>
              <w:t>Primario</w:t>
            </w:r>
            <w:proofErr w:type="spellEnd"/>
            <w:r w:rsidRPr="00E82FFC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82FFC">
              <w:rPr>
                <w:sz w:val="22"/>
                <w:szCs w:val="22"/>
                <w:lang w:val="en-US"/>
              </w:rPr>
              <w:t>Secundario</w:t>
            </w:r>
            <w:proofErr w:type="spellEnd"/>
            <w:r w:rsidRPr="00E82FFC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6318" w:type="dxa"/>
          </w:tcPr>
          <w:p w14:paraId="43613A51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80119A" w:rsidRPr="00E82FFC" w14:paraId="0B15AD97" w14:textId="77777777" w:rsidTr="00136D8F">
        <w:tc>
          <w:tcPr>
            <w:tcW w:w="2660" w:type="dxa"/>
          </w:tcPr>
          <w:p w14:paraId="1D4EDBF9" w14:textId="77777777" w:rsidR="0080119A" w:rsidRPr="00E82FFC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  <w:r w:rsidRPr="00E82FFC">
              <w:rPr>
                <w:sz w:val="22"/>
                <w:szCs w:val="22"/>
              </w:rPr>
              <w:t xml:space="preserve">Palabras claves </w:t>
            </w:r>
          </w:p>
        </w:tc>
        <w:tc>
          <w:tcPr>
            <w:tcW w:w="6318" w:type="dxa"/>
          </w:tcPr>
          <w:p w14:paraId="0C422E8B" w14:textId="77777777" w:rsidR="0080119A" w:rsidRDefault="0080119A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  <w:p w14:paraId="7559A4D6" w14:textId="50D165FB" w:rsidR="008065D4" w:rsidRPr="00E82FFC" w:rsidRDefault="008065D4" w:rsidP="00136D8F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s-CL"/>
              </w:rPr>
            </w:pPr>
          </w:p>
        </w:tc>
      </w:tr>
    </w:tbl>
    <w:p w14:paraId="59B13978" w14:textId="11A211D9" w:rsidR="0080119A" w:rsidRDefault="0080119A" w:rsidP="0080119A">
      <w:pPr>
        <w:spacing w:before="100" w:beforeAutospacing="1" w:after="100" w:afterAutospacing="1"/>
        <w:jc w:val="both"/>
        <w:rPr>
          <w:sz w:val="20"/>
          <w:szCs w:val="20"/>
          <w:lang w:val="es-CL"/>
        </w:rPr>
      </w:pPr>
    </w:p>
    <w:p w14:paraId="1193774B" w14:textId="61543A55" w:rsidR="00834A35" w:rsidRDefault="00834A35" w:rsidP="0080119A">
      <w:pPr>
        <w:spacing w:before="100" w:beforeAutospacing="1" w:after="100" w:afterAutospacing="1"/>
        <w:jc w:val="both"/>
        <w:rPr>
          <w:sz w:val="20"/>
          <w:szCs w:val="20"/>
          <w:lang w:val="es-CL"/>
        </w:rPr>
      </w:pPr>
    </w:p>
    <w:p w14:paraId="774EB0A8" w14:textId="60286D02" w:rsidR="00834A35" w:rsidRDefault="00834A35" w:rsidP="0080119A">
      <w:pPr>
        <w:spacing w:before="100" w:beforeAutospacing="1" w:after="100" w:afterAutospacing="1"/>
        <w:jc w:val="both"/>
        <w:rPr>
          <w:sz w:val="20"/>
          <w:szCs w:val="20"/>
          <w:lang w:val="es-CL"/>
        </w:rPr>
      </w:pPr>
    </w:p>
    <w:p w14:paraId="09EADBE4" w14:textId="77777777" w:rsidR="008611A2" w:rsidRPr="00E82FFC" w:rsidRDefault="008611A2" w:rsidP="0080119A">
      <w:pPr>
        <w:spacing w:before="100" w:beforeAutospacing="1" w:after="100" w:afterAutospacing="1"/>
        <w:jc w:val="both"/>
        <w:rPr>
          <w:sz w:val="20"/>
          <w:szCs w:val="20"/>
          <w:lang w:val="es-CL"/>
        </w:rPr>
      </w:pPr>
    </w:p>
    <w:p w14:paraId="7EF69299" w14:textId="78AFFA27" w:rsidR="0080119A" w:rsidRPr="00E82FFC" w:rsidRDefault="0080119A" w:rsidP="0080119A">
      <w:pPr>
        <w:spacing w:before="100" w:beforeAutospacing="1" w:after="100" w:afterAutospacing="1"/>
        <w:jc w:val="both"/>
        <w:rPr>
          <w:sz w:val="20"/>
          <w:szCs w:val="20"/>
          <w:lang w:val="es-CL"/>
        </w:rPr>
      </w:pPr>
      <w:r w:rsidRPr="008611A2">
        <w:rPr>
          <w:b/>
          <w:color w:val="365F91" w:themeColor="accent1" w:themeShade="BF"/>
          <w:sz w:val="22"/>
          <w:szCs w:val="22"/>
        </w:rPr>
        <w:lastRenderedPageBreak/>
        <w:t>Cuerpo del proyecto:</w:t>
      </w:r>
      <w:r w:rsidRPr="008611A2">
        <w:rPr>
          <w:b/>
          <w:bCs/>
          <w:color w:val="365F91" w:themeColor="accent1" w:themeShade="BF"/>
          <w:sz w:val="22"/>
          <w:szCs w:val="22"/>
        </w:rPr>
        <w:t xml:space="preserve"> </w:t>
      </w:r>
      <w:r w:rsidRPr="00E82FFC">
        <w:rPr>
          <w:sz w:val="22"/>
          <w:szCs w:val="22"/>
        </w:rPr>
        <w:t>Mínimo 1 máximo 3 páginas</w:t>
      </w:r>
      <w:r w:rsidR="00B652EE">
        <w:rPr>
          <w:sz w:val="22"/>
          <w:szCs w:val="22"/>
        </w:rPr>
        <w:t xml:space="preserve"> (</w:t>
      </w:r>
      <w:r w:rsidRPr="00E82FFC">
        <w:rPr>
          <w:sz w:val="22"/>
          <w:szCs w:val="22"/>
        </w:rPr>
        <w:t>sin incluir referencias</w:t>
      </w:r>
      <w:r w:rsidR="00B652EE">
        <w:rPr>
          <w:sz w:val="22"/>
          <w:szCs w:val="22"/>
        </w:rPr>
        <w:t>)</w:t>
      </w:r>
      <w:r w:rsidRPr="00E82FFC">
        <w:rPr>
          <w:sz w:val="22"/>
          <w:szCs w:val="22"/>
        </w:rPr>
        <w:t>. Se debe incluir la siguiente información (secciones)</w:t>
      </w:r>
      <w:r w:rsidR="00333C3E">
        <w:rPr>
          <w:sz w:val="22"/>
          <w:szCs w:val="22"/>
        </w:rPr>
        <w:t>:</w:t>
      </w:r>
    </w:p>
    <w:p w14:paraId="5462E7E6" w14:textId="06CAEFA8" w:rsidR="0080119A" w:rsidRPr="00E82FFC" w:rsidRDefault="001F2B14" w:rsidP="0080119A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0"/>
          <w:szCs w:val="20"/>
          <w:lang w:val="es-CL"/>
        </w:rPr>
      </w:pPr>
      <w:r>
        <w:rPr>
          <w:sz w:val="22"/>
          <w:szCs w:val="22"/>
        </w:rPr>
        <w:t>Introducción, a</w:t>
      </w:r>
      <w:r w:rsidR="0080119A" w:rsidRPr="00E82FFC">
        <w:rPr>
          <w:sz w:val="22"/>
          <w:szCs w:val="22"/>
        </w:rPr>
        <w:t>ntecedentes, estado del arte.</w:t>
      </w:r>
    </w:p>
    <w:p w14:paraId="7167472E" w14:textId="77777777" w:rsidR="0080119A" w:rsidRPr="00E82FFC" w:rsidRDefault="0080119A" w:rsidP="0080119A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0"/>
          <w:szCs w:val="20"/>
          <w:lang w:val="es-CL"/>
        </w:rPr>
      </w:pPr>
      <w:r w:rsidRPr="00E82FFC">
        <w:rPr>
          <w:sz w:val="22"/>
          <w:szCs w:val="22"/>
        </w:rPr>
        <w:t xml:space="preserve">Problema y Objetivos. </w:t>
      </w:r>
    </w:p>
    <w:p w14:paraId="716C19AE" w14:textId="016D2441" w:rsidR="00F347AD" w:rsidRPr="005612FD" w:rsidRDefault="00F347AD" w:rsidP="0080119A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0"/>
          <w:szCs w:val="20"/>
          <w:lang w:val="es-CL"/>
        </w:rPr>
      </w:pPr>
      <w:r>
        <w:rPr>
          <w:sz w:val="22"/>
          <w:szCs w:val="22"/>
        </w:rPr>
        <w:t>Métodos de solución.</w:t>
      </w:r>
    </w:p>
    <w:p w14:paraId="5314902D" w14:textId="645F26BF" w:rsidR="005612FD" w:rsidRPr="005612FD" w:rsidRDefault="005612FD" w:rsidP="005612FD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0"/>
          <w:szCs w:val="20"/>
          <w:lang w:val="es-CL"/>
        </w:rPr>
      </w:pPr>
      <w:r w:rsidRPr="00E82FFC">
        <w:rPr>
          <w:sz w:val="22"/>
          <w:szCs w:val="22"/>
        </w:rPr>
        <w:t>Trabajo adelantado</w:t>
      </w:r>
      <w:r>
        <w:rPr>
          <w:sz w:val="22"/>
          <w:szCs w:val="22"/>
        </w:rPr>
        <w:t>.</w:t>
      </w:r>
    </w:p>
    <w:p w14:paraId="27701995" w14:textId="45BCA72C" w:rsidR="0080119A" w:rsidRPr="00E82FFC" w:rsidRDefault="0080119A" w:rsidP="0080119A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0"/>
          <w:szCs w:val="20"/>
          <w:lang w:val="es-CL"/>
        </w:rPr>
      </w:pPr>
      <w:r w:rsidRPr="00E82FFC">
        <w:rPr>
          <w:sz w:val="22"/>
          <w:szCs w:val="22"/>
        </w:rPr>
        <w:t>Referencias.</w:t>
      </w:r>
    </w:p>
    <w:p w14:paraId="12922E84" w14:textId="77777777" w:rsidR="0080119A" w:rsidRPr="00E82FFC" w:rsidRDefault="0080119A" w:rsidP="0080119A">
      <w:pPr>
        <w:spacing w:before="100" w:beforeAutospacing="1" w:after="100" w:afterAutospacing="1"/>
        <w:ind w:left="360"/>
        <w:jc w:val="both"/>
        <w:rPr>
          <w:sz w:val="20"/>
          <w:szCs w:val="20"/>
          <w:lang w:val="es-CL"/>
        </w:rPr>
      </w:pPr>
    </w:p>
    <w:p w14:paraId="0D0F3913" w14:textId="77777777" w:rsidR="0080119A" w:rsidRPr="00E82FFC" w:rsidRDefault="0080119A" w:rsidP="0080119A">
      <w:pPr>
        <w:spacing w:before="100" w:beforeAutospacing="1" w:after="100" w:afterAutospacing="1"/>
        <w:ind w:left="360"/>
        <w:jc w:val="both"/>
        <w:rPr>
          <w:sz w:val="20"/>
          <w:szCs w:val="20"/>
          <w:lang w:val="es-CL"/>
        </w:rPr>
      </w:pPr>
    </w:p>
    <w:p w14:paraId="64894B2A" w14:textId="77777777" w:rsidR="00C465FD" w:rsidRPr="00E82FFC" w:rsidRDefault="00C465FD" w:rsidP="004264A5">
      <w:pPr>
        <w:outlineLvl w:val="0"/>
        <w:rPr>
          <w:b/>
          <w:spacing w:val="100"/>
          <w:sz w:val="48"/>
          <w:szCs w:val="48"/>
        </w:rPr>
      </w:pPr>
    </w:p>
    <w:sectPr w:rsidR="00C465FD" w:rsidRPr="00E82FFC" w:rsidSect="00455202">
      <w:headerReference w:type="default" r:id="rId8"/>
      <w:pgSz w:w="12240" w:h="15840" w:code="1"/>
      <w:pgMar w:top="2659" w:right="1134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FBC47" w14:textId="77777777" w:rsidR="00DF6A33" w:rsidRDefault="00DF6A33">
      <w:r>
        <w:separator/>
      </w:r>
    </w:p>
  </w:endnote>
  <w:endnote w:type="continuationSeparator" w:id="0">
    <w:p w14:paraId="1624BD15" w14:textId="77777777" w:rsidR="00DF6A33" w:rsidRDefault="00DF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 45 Light">
    <w:altName w:val="Hiragino Mincho ProN W3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3371B" w14:textId="77777777" w:rsidR="00DF6A33" w:rsidRDefault="00DF6A33">
      <w:r>
        <w:separator/>
      </w:r>
    </w:p>
  </w:footnote>
  <w:footnote w:type="continuationSeparator" w:id="0">
    <w:p w14:paraId="714EBE3F" w14:textId="77777777" w:rsidR="00DF6A33" w:rsidRDefault="00DF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A6F2C" w14:textId="6C4E007B" w:rsidR="000C46A2" w:rsidRDefault="005271F9" w:rsidP="00642206">
    <w:pPr>
      <w:pStyle w:val="Header"/>
      <w:jc w:val="right"/>
    </w:pPr>
    <w:r>
      <w:rPr>
        <w:noProof/>
        <w:lang w:val="es-CL" w:eastAsia="es-CL"/>
      </w:rPr>
      <w:drawing>
        <wp:anchor distT="0" distB="0" distL="114300" distR="114300" simplePos="0" relativeHeight="251659264" behindDoc="1" locked="0" layoutInCell="1" allowOverlap="1" wp14:anchorId="15C7CFF1" wp14:editId="7F4D2DAD">
          <wp:simplePos x="0" y="0"/>
          <wp:positionH relativeFrom="margin">
            <wp:align>right</wp:align>
          </wp:positionH>
          <wp:positionV relativeFrom="paragraph">
            <wp:posOffset>330835</wp:posOffset>
          </wp:positionV>
          <wp:extent cx="2353945" cy="1180465"/>
          <wp:effectExtent l="0" t="0" r="0" b="0"/>
          <wp:wrapNone/>
          <wp:docPr id="1" name="Imagen 1" descr="C:\Users\Dirección IMA\Desktop\ZAHAMARA\VARIOS\Logo NUEVO PUCV 2016 - color-01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ón IMA\Desktop\ZAHAMARA\VARIOS\Logo NUEVO PUCV 2016 - color-01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945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57A9C7" w14:textId="77777777" w:rsidR="000C46A2" w:rsidRPr="00EE4425" w:rsidRDefault="000C46A2" w:rsidP="00642206">
    <w:pPr>
      <w:pStyle w:val="Header"/>
      <w:jc w:val="right"/>
      <w:rPr>
        <w:sz w:val="10"/>
        <w:szCs w:val="10"/>
      </w:rPr>
    </w:pPr>
    <w:r>
      <w:rPr>
        <w:rFonts w:ascii="Helvetica 45 Light" w:hAnsi="Helvetica 45 Light"/>
        <w:noProof/>
        <w:sz w:val="20"/>
        <w:szCs w:val="20"/>
        <w:lang w:val="es-CL" w:eastAsia="es-CL"/>
      </w:rPr>
      <w:drawing>
        <wp:anchor distT="0" distB="0" distL="114300" distR="114300" simplePos="0" relativeHeight="251658240" behindDoc="0" locked="0" layoutInCell="1" allowOverlap="1" wp14:anchorId="13C15E01" wp14:editId="7C400D66">
          <wp:simplePos x="0" y="0"/>
          <wp:positionH relativeFrom="column">
            <wp:posOffset>49530</wp:posOffset>
          </wp:positionH>
          <wp:positionV relativeFrom="paragraph">
            <wp:posOffset>-53340</wp:posOffset>
          </wp:positionV>
          <wp:extent cx="885825" cy="1384935"/>
          <wp:effectExtent l="0" t="0" r="9525" b="5715"/>
          <wp:wrapTopAndBottom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138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190A04" w14:textId="061B9C76" w:rsidR="000C46A2" w:rsidRDefault="000C46A2" w:rsidP="0064220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57282"/>
    <w:multiLevelType w:val="multilevel"/>
    <w:tmpl w:val="585E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8C7B59"/>
    <w:multiLevelType w:val="hybridMultilevel"/>
    <w:tmpl w:val="8BB8B436"/>
    <w:lvl w:ilvl="0" w:tplc="EE060E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94503"/>
    <w:multiLevelType w:val="hybridMultilevel"/>
    <w:tmpl w:val="4C5A8F06"/>
    <w:lvl w:ilvl="0" w:tplc="086EA758">
      <w:numFmt w:val="bullet"/>
      <w:lvlText w:val="-"/>
      <w:lvlJc w:val="left"/>
      <w:pPr>
        <w:ind w:left="1776" w:hanging="360"/>
      </w:pPr>
      <w:rPr>
        <w:rFonts w:ascii="Source Sans Pro" w:eastAsia="Times New Roman" w:hAnsi="Source Sans Pro" w:cs="Arial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130628D"/>
    <w:multiLevelType w:val="hybridMultilevel"/>
    <w:tmpl w:val="E9E231AA"/>
    <w:lvl w:ilvl="0" w:tplc="CAAE2992">
      <w:numFmt w:val="bullet"/>
      <w:lvlText w:val="-"/>
      <w:lvlJc w:val="left"/>
      <w:pPr>
        <w:tabs>
          <w:tab w:val="num" w:pos="927"/>
        </w:tabs>
        <w:ind w:left="927" w:hanging="567"/>
      </w:pPr>
      <w:rPr>
        <w:rFonts w:ascii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977A5"/>
    <w:multiLevelType w:val="hybridMultilevel"/>
    <w:tmpl w:val="6A62C91E"/>
    <w:lvl w:ilvl="0" w:tplc="57A01950">
      <w:numFmt w:val="bullet"/>
      <w:lvlText w:val="-"/>
      <w:lvlJc w:val="left"/>
      <w:pPr>
        <w:ind w:left="1068" w:hanging="360"/>
      </w:pPr>
      <w:rPr>
        <w:rFonts w:ascii="Source Sans Pro" w:eastAsia="Times New Roman" w:hAnsi="Source Sans Pro" w:cs="Aria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BDE"/>
    <w:rsid w:val="00001E7C"/>
    <w:rsid w:val="0000236A"/>
    <w:rsid w:val="00003BCF"/>
    <w:rsid w:val="00044E31"/>
    <w:rsid w:val="000660EB"/>
    <w:rsid w:val="00071142"/>
    <w:rsid w:val="00077E94"/>
    <w:rsid w:val="0009202E"/>
    <w:rsid w:val="000A1845"/>
    <w:rsid w:val="000A59B0"/>
    <w:rsid w:val="000A69D4"/>
    <w:rsid w:val="000C46A2"/>
    <w:rsid w:val="000D49B5"/>
    <w:rsid w:val="000D591B"/>
    <w:rsid w:val="000D61E5"/>
    <w:rsid w:val="000F4DFA"/>
    <w:rsid w:val="00124860"/>
    <w:rsid w:val="00131E11"/>
    <w:rsid w:val="00142D0A"/>
    <w:rsid w:val="00146E63"/>
    <w:rsid w:val="00152918"/>
    <w:rsid w:val="00171535"/>
    <w:rsid w:val="00171B1E"/>
    <w:rsid w:val="00183BDE"/>
    <w:rsid w:val="00193C63"/>
    <w:rsid w:val="001A71DA"/>
    <w:rsid w:val="001A7794"/>
    <w:rsid w:val="001B6F2C"/>
    <w:rsid w:val="001D2750"/>
    <w:rsid w:val="001D2B3F"/>
    <w:rsid w:val="001D6EDE"/>
    <w:rsid w:val="001F1FE2"/>
    <w:rsid w:val="001F2B14"/>
    <w:rsid w:val="002077DA"/>
    <w:rsid w:val="00210A8D"/>
    <w:rsid w:val="00220708"/>
    <w:rsid w:val="00222DD6"/>
    <w:rsid w:val="0022689A"/>
    <w:rsid w:val="00227545"/>
    <w:rsid w:val="00244795"/>
    <w:rsid w:val="00250234"/>
    <w:rsid w:val="002607B7"/>
    <w:rsid w:val="00286193"/>
    <w:rsid w:val="0029213D"/>
    <w:rsid w:val="002A2D58"/>
    <w:rsid w:val="002A3BFE"/>
    <w:rsid w:val="002A493E"/>
    <w:rsid w:val="002B52E8"/>
    <w:rsid w:val="002C289F"/>
    <w:rsid w:val="002E0C03"/>
    <w:rsid w:val="002E1FD2"/>
    <w:rsid w:val="0030600E"/>
    <w:rsid w:val="00321085"/>
    <w:rsid w:val="003252CB"/>
    <w:rsid w:val="00325644"/>
    <w:rsid w:val="00330576"/>
    <w:rsid w:val="00333C3E"/>
    <w:rsid w:val="00334145"/>
    <w:rsid w:val="00334EDC"/>
    <w:rsid w:val="00355D48"/>
    <w:rsid w:val="00365AFE"/>
    <w:rsid w:val="00366D7E"/>
    <w:rsid w:val="003709E4"/>
    <w:rsid w:val="00374376"/>
    <w:rsid w:val="003910EB"/>
    <w:rsid w:val="00396D6D"/>
    <w:rsid w:val="003A1000"/>
    <w:rsid w:val="003A612F"/>
    <w:rsid w:val="003C4BB4"/>
    <w:rsid w:val="003D1243"/>
    <w:rsid w:val="003E1B36"/>
    <w:rsid w:val="004264A5"/>
    <w:rsid w:val="00434956"/>
    <w:rsid w:val="004524FC"/>
    <w:rsid w:val="00455202"/>
    <w:rsid w:val="004604CD"/>
    <w:rsid w:val="00461F46"/>
    <w:rsid w:val="0047039E"/>
    <w:rsid w:val="004820A2"/>
    <w:rsid w:val="004851C9"/>
    <w:rsid w:val="0049182D"/>
    <w:rsid w:val="004A0C46"/>
    <w:rsid w:val="004C5BF9"/>
    <w:rsid w:val="004E7BB6"/>
    <w:rsid w:val="004F53F1"/>
    <w:rsid w:val="005169E0"/>
    <w:rsid w:val="00523BB0"/>
    <w:rsid w:val="005271F9"/>
    <w:rsid w:val="00531C39"/>
    <w:rsid w:val="005612FD"/>
    <w:rsid w:val="00561AA0"/>
    <w:rsid w:val="00573DE0"/>
    <w:rsid w:val="005B32F0"/>
    <w:rsid w:val="005C74A7"/>
    <w:rsid w:val="005D44EC"/>
    <w:rsid w:val="005D4CE9"/>
    <w:rsid w:val="00613274"/>
    <w:rsid w:val="006272C8"/>
    <w:rsid w:val="006275A5"/>
    <w:rsid w:val="00632555"/>
    <w:rsid w:val="00636CF0"/>
    <w:rsid w:val="00642206"/>
    <w:rsid w:val="006A5B4B"/>
    <w:rsid w:val="006B6776"/>
    <w:rsid w:val="006C43DE"/>
    <w:rsid w:val="006C5AF1"/>
    <w:rsid w:val="006C782E"/>
    <w:rsid w:val="006D3A2C"/>
    <w:rsid w:val="006F5C3F"/>
    <w:rsid w:val="006F5D22"/>
    <w:rsid w:val="006F769F"/>
    <w:rsid w:val="006F7A4C"/>
    <w:rsid w:val="007377CC"/>
    <w:rsid w:val="00740F02"/>
    <w:rsid w:val="00741979"/>
    <w:rsid w:val="00742F30"/>
    <w:rsid w:val="007462DE"/>
    <w:rsid w:val="00777C3A"/>
    <w:rsid w:val="0079194C"/>
    <w:rsid w:val="007C09ED"/>
    <w:rsid w:val="0080119A"/>
    <w:rsid w:val="008048A2"/>
    <w:rsid w:val="008065D4"/>
    <w:rsid w:val="00813BA0"/>
    <w:rsid w:val="008345E2"/>
    <w:rsid w:val="00834A35"/>
    <w:rsid w:val="00852D7E"/>
    <w:rsid w:val="00854247"/>
    <w:rsid w:val="008611A2"/>
    <w:rsid w:val="00867A14"/>
    <w:rsid w:val="00871921"/>
    <w:rsid w:val="00880EF2"/>
    <w:rsid w:val="008827A4"/>
    <w:rsid w:val="008C219B"/>
    <w:rsid w:val="008C43DC"/>
    <w:rsid w:val="008F1A6C"/>
    <w:rsid w:val="009010E2"/>
    <w:rsid w:val="00901202"/>
    <w:rsid w:val="00901427"/>
    <w:rsid w:val="009014FC"/>
    <w:rsid w:val="009022E7"/>
    <w:rsid w:val="0090591C"/>
    <w:rsid w:val="00933E12"/>
    <w:rsid w:val="00942C44"/>
    <w:rsid w:val="00947E89"/>
    <w:rsid w:val="00950FA6"/>
    <w:rsid w:val="00952398"/>
    <w:rsid w:val="0096733F"/>
    <w:rsid w:val="00974B99"/>
    <w:rsid w:val="009B220F"/>
    <w:rsid w:val="009B269A"/>
    <w:rsid w:val="009F2C3E"/>
    <w:rsid w:val="00A032B3"/>
    <w:rsid w:val="00A04079"/>
    <w:rsid w:val="00A13542"/>
    <w:rsid w:val="00A5419C"/>
    <w:rsid w:val="00A74428"/>
    <w:rsid w:val="00A9747D"/>
    <w:rsid w:val="00AB45BE"/>
    <w:rsid w:val="00AE2C91"/>
    <w:rsid w:val="00AE6052"/>
    <w:rsid w:val="00B02947"/>
    <w:rsid w:val="00B05DCA"/>
    <w:rsid w:val="00B15DF2"/>
    <w:rsid w:val="00B20824"/>
    <w:rsid w:val="00B20CD7"/>
    <w:rsid w:val="00B33236"/>
    <w:rsid w:val="00B37FE6"/>
    <w:rsid w:val="00B41538"/>
    <w:rsid w:val="00B45A88"/>
    <w:rsid w:val="00B62790"/>
    <w:rsid w:val="00B635C2"/>
    <w:rsid w:val="00B652EE"/>
    <w:rsid w:val="00B72458"/>
    <w:rsid w:val="00B7253D"/>
    <w:rsid w:val="00BA0C51"/>
    <w:rsid w:val="00BB7C1B"/>
    <w:rsid w:val="00BC533E"/>
    <w:rsid w:val="00BD66E9"/>
    <w:rsid w:val="00BE1779"/>
    <w:rsid w:val="00BE5D63"/>
    <w:rsid w:val="00C018F2"/>
    <w:rsid w:val="00C029B8"/>
    <w:rsid w:val="00C154DF"/>
    <w:rsid w:val="00C34603"/>
    <w:rsid w:val="00C465FD"/>
    <w:rsid w:val="00C64619"/>
    <w:rsid w:val="00C7137D"/>
    <w:rsid w:val="00C751AD"/>
    <w:rsid w:val="00C96BDB"/>
    <w:rsid w:val="00CA2CEB"/>
    <w:rsid w:val="00CB3D53"/>
    <w:rsid w:val="00CE079C"/>
    <w:rsid w:val="00CF6D3D"/>
    <w:rsid w:val="00D17537"/>
    <w:rsid w:val="00D2239D"/>
    <w:rsid w:val="00D22744"/>
    <w:rsid w:val="00D2354B"/>
    <w:rsid w:val="00D37EC2"/>
    <w:rsid w:val="00D53FC0"/>
    <w:rsid w:val="00D64CB5"/>
    <w:rsid w:val="00D6728C"/>
    <w:rsid w:val="00D70894"/>
    <w:rsid w:val="00D72E06"/>
    <w:rsid w:val="00D75D11"/>
    <w:rsid w:val="00D93883"/>
    <w:rsid w:val="00DF6A33"/>
    <w:rsid w:val="00E25FD4"/>
    <w:rsid w:val="00E33719"/>
    <w:rsid w:val="00E36A5A"/>
    <w:rsid w:val="00E41BF9"/>
    <w:rsid w:val="00E50B0F"/>
    <w:rsid w:val="00E63613"/>
    <w:rsid w:val="00E64936"/>
    <w:rsid w:val="00E82FFC"/>
    <w:rsid w:val="00E83E51"/>
    <w:rsid w:val="00E86E4A"/>
    <w:rsid w:val="00E9466F"/>
    <w:rsid w:val="00EB3BD0"/>
    <w:rsid w:val="00EC17A0"/>
    <w:rsid w:val="00EC3B41"/>
    <w:rsid w:val="00EC7CEA"/>
    <w:rsid w:val="00ED0BD9"/>
    <w:rsid w:val="00ED1E25"/>
    <w:rsid w:val="00EE24F5"/>
    <w:rsid w:val="00EE2AA8"/>
    <w:rsid w:val="00EE4425"/>
    <w:rsid w:val="00EF486A"/>
    <w:rsid w:val="00F14860"/>
    <w:rsid w:val="00F2162C"/>
    <w:rsid w:val="00F347AD"/>
    <w:rsid w:val="00F35574"/>
    <w:rsid w:val="00F453FC"/>
    <w:rsid w:val="00F46F38"/>
    <w:rsid w:val="00F6049D"/>
    <w:rsid w:val="00F64D10"/>
    <w:rsid w:val="00F70E90"/>
    <w:rsid w:val="00F853D7"/>
    <w:rsid w:val="00F9377F"/>
    <w:rsid w:val="00FB26C7"/>
    <w:rsid w:val="00FD3C28"/>
    <w:rsid w:val="00FE4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E25DE7"/>
  <w15:docId w15:val="{A41089A8-70F6-472B-BA16-0E3A193B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D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7E94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Heading2">
    <w:name w:val="heading 2"/>
    <w:basedOn w:val="Normal"/>
    <w:next w:val="Normal"/>
    <w:qFormat/>
    <w:rsid w:val="00077E94"/>
    <w:pPr>
      <w:keepNext/>
      <w:outlineLvl w:val="1"/>
    </w:pPr>
    <w:rPr>
      <w:rFonts w:ascii="Arial" w:hAnsi="Arial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415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2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64936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rsid w:val="00E64936"/>
    <w:pPr>
      <w:tabs>
        <w:tab w:val="center" w:pos="4252"/>
        <w:tab w:val="right" w:pos="8504"/>
      </w:tabs>
    </w:pPr>
  </w:style>
  <w:style w:type="paragraph" w:styleId="BalloonText">
    <w:name w:val="Balloon Text"/>
    <w:basedOn w:val="Normal"/>
    <w:semiHidden/>
    <w:rsid w:val="00A9747D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077E94"/>
    <w:pPr>
      <w:jc w:val="center"/>
    </w:pPr>
    <w:rPr>
      <w:rFonts w:ascii="Arial" w:hAnsi="Arial"/>
      <w:b/>
      <w:bCs/>
      <w:color w:val="000000"/>
      <w:sz w:val="20"/>
      <w:szCs w:val="20"/>
      <w:u w:val="single"/>
    </w:rPr>
  </w:style>
  <w:style w:type="paragraph" w:styleId="NormalWeb">
    <w:name w:val="Normal (Web)"/>
    <w:basedOn w:val="Normal"/>
    <w:uiPriority w:val="99"/>
    <w:unhideWhenUsed/>
    <w:rsid w:val="001D2B3F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semiHidden/>
    <w:rsid w:val="00B4153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odyText">
    <w:name w:val="Body Text"/>
    <w:basedOn w:val="Normal"/>
    <w:link w:val="BodyTextChar"/>
    <w:rsid w:val="00B41538"/>
    <w:pPr>
      <w:jc w:val="both"/>
    </w:pPr>
    <w:rPr>
      <w:rFonts w:ascii="Bookman Old Style" w:hAnsi="Bookman Old Style"/>
      <w:i/>
      <w:szCs w:val="20"/>
    </w:rPr>
  </w:style>
  <w:style w:type="character" w:customStyle="1" w:styleId="BodyTextChar">
    <w:name w:val="Body Text Char"/>
    <w:basedOn w:val="DefaultParagraphFont"/>
    <w:link w:val="BodyText"/>
    <w:rsid w:val="00B41538"/>
    <w:rPr>
      <w:rFonts w:ascii="Bookman Old Style" w:hAnsi="Bookman Old Style"/>
      <w:i/>
      <w:sz w:val="24"/>
    </w:rPr>
  </w:style>
  <w:style w:type="character" w:styleId="Strong">
    <w:name w:val="Strong"/>
    <w:basedOn w:val="DefaultParagraphFont"/>
    <w:uiPriority w:val="22"/>
    <w:qFormat/>
    <w:rsid w:val="004F53F1"/>
    <w:rPr>
      <w:b/>
      <w:bCs/>
    </w:rPr>
  </w:style>
  <w:style w:type="character" w:styleId="Hyperlink">
    <w:name w:val="Hyperlink"/>
    <w:basedOn w:val="DefaultParagraphFont"/>
    <w:uiPriority w:val="99"/>
    <w:rsid w:val="004F53F1"/>
    <w:rPr>
      <w:color w:val="0000FF"/>
      <w:u w:val="single"/>
    </w:rPr>
  </w:style>
  <w:style w:type="character" w:customStyle="1" w:styleId="abrev">
    <w:name w:val="abrev"/>
    <w:basedOn w:val="DefaultParagraphFont"/>
    <w:rsid w:val="004F53F1"/>
  </w:style>
  <w:style w:type="character" w:customStyle="1" w:styleId="iconovisto">
    <w:name w:val="iconovisto"/>
    <w:basedOn w:val="DefaultParagraphFont"/>
    <w:rsid w:val="004F53F1"/>
  </w:style>
  <w:style w:type="paragraph" w:styleId="z-TopofForm">
    <w:name w:val="HTML Top of Form"/>
    <w:basedOn w:val="Normal"/>
    <w:next w:val="Normal"/>
    <w:link w:val="z-TopofFormChar"/>
    <w:hidden/>
    <w:uiPriority w:val="99"/>
    <w:rsid w:val="004F53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4F53F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4F53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F53F1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BC5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0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0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8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8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ol\Pictures\Documents\marisol\Imagen%20Corporativa_archivos\doc_fac_carta_color.U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6F4E0-1228-4FD3-A062-5DEE7A2B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C:\Users\Marisol\Pictures\Documents\marisol\Imagen Corporativa_archivos\doc_fac_carta_color.UA.dot</Template>
  <TotalTime>24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</vt:lpstr>
    </vt:vector>
  </TitlesOfParts>
  <Company>m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</dc:title>
  <dc:creator>MARISOL</dc:creator>
  <cp:lastModifiedBy>Luis Lomeli</cp:lastModifiedBy>
  <cp:revision>22</cp:revision>
  <cp:lastPrinted>2020-06-09T19:55:00Z</cp:lastPrinted>
  <dcterms:created xsi:type="dcterms:W3CDTF">2020-08-01T11:18:00Z</dcterms:created>
  <dcterms:modified xsi:type="dcterms:W3CDTF">2020-10-16T17:54:00Z</dcterms:modified>
</cp:coreProperties>
</file>